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421"/>
        <w:tblW w:w="11254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50"/>
        <w:gridCol w:w="600"/>
        <w:gridCol w:w="2607"/>
        <w:gridCol w:w="7797"/>
      </w:tblGrid>
      <w:tr w:rsidR="002E4CB8" w14:paraId="0A6F3E27" w14:textId="77777777" w:rsidTr="00E55FB1">
        <w:trPr>
          <w:trHeight w:val="1440"/>
        </w:trPr>
        <w:tc>
          <w:tcPr>
            <w:tcW w:w="3457" w:type="dxa"/>
            <w:gridSpan w:val="3"/>
            <w:tcBorders>
              <w:bottom w:val="nil"/>
            </w:tcBorders>
          </w:tcPr>
          <w:p w14:paraId="777BAEF1" w14:textId="77777777" w:rsidR="002E4CB8" w:rsidRPr="001C3BEB" w:rsidRDefault="002E4CB8" w:rsidP="001C3BEB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797" w:type="dxa"/>
            <w:vMerge w:val="restart"/>
          </w:tcPr>
          <w:p w14:paraId="35B8FDB1" w14:textId="77777777" w:rsidR="002E4CB8" w:rsidRPr="0009700A" w:rsidRDefault="002E4CB8" w:rsidP="001C3BEB">
            <w:pPr>
              <w:pStyle w:val="Title"/>
              <w:spacing w:after="120"/>
              <w:rPr>
                <w:rFonts w:ascii="Times New Roman" w:hAnsi="Times New Roman"/>
                <w:color w:val="731F1C" w:themeColor="accent5"/>
                <w:sz w:val="56"/>
                <w:szCs w:val="52"/>
              </w:rPr>
            </w:pPr>
            <w:r w:rsidRPr="0009700A">
              <w:rPr>
                <w:rFonts w:ascii="Times New Roman" w:hAnsi="Times New Roman"/>
                <w:color w:val="731F1C" w:themeColor="accent5"/>
                <w:sz w:val="56"/>
                <w:szCs w:val="52"/>
              </w:rPr>
              <w:t>Rebecca Stover</w:t>
            </w:r>
          </w:p>
          <w:p w14:paraId="26EFB784" w14:textId="6112A260" w:rsidR="002E4CB8" w:rsidRPr="001C3BEB" w:rsidRDefault="002E4CB8" w:rsidP="001C3BEB">
            <w:pPr>
              <w:kinsoku w:val="0"/>
              <w:overflowPunct w:val="0"/>
              <w:rPr>
                <w:rFonts w:ascii="Times New Roman" w:hAnsi="Times New Roman"/>
                <w:b/>
                <w:sz w:val="24"/>
                <w:szCs w:val="24"/>
                <w:u w:val="single" w:color="B2606E" w:themeColor="accent4"/>
              </w:rPr>
            </w:pPr>
            <w:r w:rsidRPr="001C3BEB">
              <w:rPr>
                <w:rFonts w:ascii="Times New Roman" w:hAnsi="Times New Roman"/>
                <w:b/>
                <w:sz w:val="24"/>
                <w:szCs w:val="24"/>
                <w:u w:val="single" w:color="B2606E" w:themeColor="accent4"/>
              </w:rPr>
              <w:t>Experience</w:t>
            </w:r>
          </w:p>
          <w:p w14:paraId="06F91FA0" w14:textId="7F7C6928" w:rsidR="002E4CB8" w:rsidRPr="001C3BEB" w:rsidRDefault="002E4CB8" w:rsidP="001C3BEB">
            <w:pPr>
              <w:widowControl/>
              <w:autoSpaceDE/>
              <w:autoSpaceDN/>
              <w:adjustRightInd/>
              <w:rPr>
                <w:rFonts w:ascii="Times New Roman" w:eastAsia="Georgia" w:hAnsi="Times New Roman"/>
                <w:b/>
                <w:sz w:val="24"/>
                <w:szCs w:val="24"/>
              </w:rPr>
            </w:pPr>
            <w:r w:rsidRPr="001C3BEB">
              <w:rPr>
                <w:rFonts w:ascii="Times New Roman" w:eastAsia="Georgia" w:hAnsi="Times New Roman"/>
                <w:b/>
                <w:sz w:val="24"/>
                <w:szCs w:val="24"/>
              </w:rPr>
              <w:t xml:space="preserve">Retail Style Expert - </w:t>
            </w:r>
            <w:r w:rsidRPr="001C3BEB">
              <w:rPr>
                <w:rFonts w:ascii="Times New Roman" w:hAnsi="Times New Roman"/>
                <w:b/>
                <w:color w:val="731F1C" w:themeColor="accent5"/>
                <w:sz w:val="24"/>
                <w:szCs w:val="24"/>
              </w:rPr>
              <w:t>June 2016 - Current</w:t>
            </w:r>
          </w:p>
          <w:p w14:paraId="1E3EE404" w14:textId="77777777" w:rsidR="002E4CB8" w:rsidRPr="001C3BEB" w:rsidRDefault="002E4CB8" w:rsidP="001C3BEB">
            <w:pPr>
              <w:widowControl/>
              <w:autoSpaceDE/>
              <w:autoSpaceDN/>
              <w:adjustRightInd/>
              <w:rPr>
                <w:rFonts w:ascii="Times New Roman" w:eastAsia="Georgia" w:hAnsi="Times New Roman"/>
                <w:b/>
                <w:sz w:val="24"/>
                <w:szCs w:val="24"/>
              </w:rPr>
            </w:pPr>
            <w:r w:rsidRPr="001C3BEB">
              <w:rPr>
                <w:rFonts w:ascii="Times New Roman" w:eastAsia="Georgia" w:hAnsi="Times New Roman"/>
                <w:b/>
                <w:sz w:val="24"/>
                <w:szCs w:val="24"/>
              </w:rPr>
              <w:t>Target</w:t>
            </w:r>
          </w:p>
          <w:p w14:paraId="6DBE2B57" w14:textId="236AEC8F" w:rsidR="002E4CB8" w:rsidRPr="001C3BEB" w:rsidRDefault="002E4CB8" w:rsidP="0089437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720" w:hanging="360"/>
              <w:rPr>
                <w:rFonts w:ascii="Times New Roman" w:eastAsia="Georgia" w:hAnsi="Times New Roman"/>
                <w:bCs/>
                <w:sz w:val="20"/>
              </w:rPr>
            </w:pPr>
            <w:r>
              <w:rPr>
                <w:rFonts w:ascii="Times New Roman" w:eastAsia="Georgia" w:hAnsi="Times New Roman"/>
                <w:bCs/>
                <w:sz w:val="20"/>
              </w:rPr>
              <w:t xml:space="preserve">  </w:t>
            </w:r>
            <w:r w:rsidRPr="001C3BEB">
              <w:rPr>
                <w:rFonts w:ascii="Times New Roman" w:eastAsia="Georgia" w:hAnsi="Times New Roman"/>
                <w:bCs/>
                <w:sz w:val="20"/>
              </w:rPr>
              <w:t>Support customer in clothing and directing the consumers’ needs</w:t>
            </w:r>
          </w:p>
          <w:p w14:paraId="3391AA28" w14:textId="5F4CE145" w:rsidR="002E4CB8" w:rsidRPr="001C3BEB" w:rsidRDefault="002E4CB8" w:rsidP="0089437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720" w:hanging="360"/>
              <w:rPr>
                <w:rFonts w:ascii="Times New Roman" w:eastAsia="Georgia" w:hAnsi="Times New Roman"/>
                <w:bCs/>
                <w:sz w:val="20"/>
              </w:rPr>
            </w:pPr>
            <w:r>
              <w:rPr>
                <w:rFonts w:ascii="Times New Roman" w:eastAsia="Georgia" w:hAnsi="Times New Roman"/>
                <w:bCs/>
                <w:sz w:val="20"/>
              </w:rPr>
              <w:t xml:space="preserve">  </w:t>
            </w:r>
            <w:r w:rsidRPr="001C3BEB">
              <w:rPr>
                <w:rFonts w:ascii="Times New Roman" w:eastAsia="Georgia" w:hAnsi="Times New Roman"/>
                <w:bCs/>
                <w:sz w:val="20"/>
              </w:rPr>
              <w:t>Providing consumers regards to clothing and other essential needs</w:t>
            </w:r>
          </w:p>
          <w:p w14:paraId="76399C9D" w14:textId="4947B739" w:rsidR="002E4CB8" w:rsidRPr="001C3BEB" w:rsidRDefault="002E4CB8" w:rsidP="0089437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720" w:hanging="360"/>
              <w:rPr>
                <w:rFonts w:ascii="Times New Roman" w:eastAsia="Georgia" w:hAnsi="Times New Roman"/>
                <w:bCs/>
                <w:sz w:val="20"/>
              </w:rPr>
            </w:pPr>
            <w:r>
              <w:rPr>
                <w:rFonts w:ascii="Times New Roman" w:eastAsia="Georgia" w:hAnsi="Times New Roman"/>
                <w:bCs/>
                <w:sz w:val="20"/>
              </w:rPr>
              <w:t xml:space="preserve">  </w:t>
            </w:r>
            <w:r w:rsidRPr="001C3BEB">
              <w:rPr>
                <w:rFonts w:ascii="Times New Roman" w:eastAsia="Georgia" w:hAnsi="Times New Roman"/>
                <w:bCs/>
                <w:sz w:val="20"/>
              </w:rPr>
              <w:t>Price match items for customer, providing items for the consumer.</w:t>
            </w:r>
          </w:p>
          <w:p w14:paraId="1B3A3C4E" w14:textId="5D922DFF" w:rsidR="002E4CB8" w:rsidRPr="001C3BEB" w:rsidRDefault="002E4CB8" w:rsidP="0089437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720" w:hanging="360"/>
              <w:rPr>
                <w:rFonts w:ascii="Times New Roman" w:eastAsia="Georgia" w:hAnsi="Times New Roman"/>
                <w:bCs/>
                <w:sz w:val="20"/>
              </w:rPr>
            </w:pPr>
            <w:r>
              <w:rPr>
                <w:rFonts w:ascii="Times New Roman" w:eastAsia="Georgia" w:hAnsi="Times New Roman"/>
                <w:bCs/>
                <w:sz w:val="20"/>
              </w:rPr>
              <w:t xml:space="preserve">  </w:t>
            </w:r>
            <w:r w:rsidRPr="001C3BEB">
              <w:rPr>
                <w:rFonts w:ascii="Times New Roman" w:eastAsia="Georgia" w:hAnsi="Times New Roman"/>
                <w:bCs/>
                <w:sz w:val="20"/>
              </w:rPr>
              <w:t>Look up information on the company’s devices</w:t>
            </w:r>
          </w:p>
          <w:p w14:paraId="24284D30" w14:textId="3A32E4D8" w:rsidR="002E4CB8" w:rsidRPr="001C3BEB" w:rsidRDefault="002E4CB8" w:rsidP="0089437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720" w:hanging="360"/>
              <w:rPr>
                <w:rFonts w:ascii="Times New Roman" w:eastAsia="Georgia" w:hAnsi="Times New Roman"/>
                <w:bCs/>
                <w:sz w:val="20"/>
              </w:rPr>
            </w:pPr>
            <w:r>
              <w:rPr>
                <w:rFonts w:ascii="Times New Roman" w:eastAsia="Georgia" w:hAnsi="Times New Roman"/>
                <w:bCs/>
                <w:sz w:val="20"/>
              </w:rPr>
              <w:t xml:space="preserve">  </w:t>
            </w:r>
            <w:r w:rsidRPr="001C3BEB">
              <w:rPr>
                <w:rFonts w:ascii="Times New Roman" w:eastAsia="Georgia" w:hAnsi="Times New Roman"/>
                <w:bCs/>
                <w:sz w:val="20"/>
              </w:rPr>
              <w:t>Stock and replenish the floor</w:t>
            </w:r>
          </w:p>
          <w:p w14:paraId="11D890E4" w14:textId="77777777" w:rsidR="002E4CB8" w:rsidRDefault="002E4CB8" w:rsidP="0089437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720" w:hanging="360"/>
              <w:rPr>
                <w:rFonts w:ascii="Times New Roman" w:eastAsia="Georgia" w:hAnsi="Times New Roman"/>
                <w:bCs/>
                <w:sz w:val="20"/>
              </w:rPr>
            </w:pPr>
            <w:r>
              <w:rPr>
                <w:rFonts w:ascii="Times New Roman" w:eastAsia="Georgia" w:hAnsi="Times New Roman"/>
                <w:bCs/>
                <w:sz w:val="20"/>
              </w:rPr>
              <w:t xml:space="preserve">  Fitting room attendant</w:t>
            </w:r>
          </w:p>
          <w:p w14:paraId="3925DD8A" w14:textId="46916AD1" w:rsidR="002E4CB8" w:rsidRPr="001C3BEB" w:rsidRDefault="002E4CB8" w:rsidP="0089437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720" w:hanging="360"/>
              <w:rPr>
                <w:rFonts w:ascii="Times New Roman" w:eastAsia="Georgia" w:hAnsi="Times New Roman"/>
                <w:bCs/>
                <w:sz w:val="20"/>
              </w:rPr>
            </w:pPr>
            <w:r>
              <w:rPr>
                <w:rFonts w:ascii="Times New Roman" w:eastAsia="Georgia" w:hAnsi="Times New Roman"/>
                <w:bCs/>
                <w:sz w:val="20"/>
              </w:rPr>
              <w:t xml:space="preserve">  </w:t>
            </w:r>
            <w:r w:rsidRPr="001C3BEB">
              <w:rPr>
                <w:rFonts w:ascii="Times New Roman" w:eastAsia="Georgia" w:hAnsi="Times New Roman"/>
                <w:bCs/>
                <w:sz w:val="20"/>
              </w:rPr>
              <w:t>Assist price change and salvage clothing</w:t>
            </w:r>
          </w:p>
          <w:p w14:paraId="7CB0CC53" w14:textId="0425FAF9" w:rsidR="002E4CB8" w:rsidRPr="001C3BEB" w:rsidRDefault="002E4CB8" w:rsidP="0089437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720" w:hanging="360"/>
              <w:rPr>
                <w:rFonts w:ascii="Times New Roman" w:eastAsia="Georgia" w:hAnsi="Times New Roman"/>
                <w:bCs/>
                <w:sz w:val="20"/>
              </w:rPr>
            </w:pPr>
            <w:r>
              <w:rPr>
                <w:rFonts w:ascii="Times New Roman" w:eastAsia="Georgia" w:hAnsi="Times New Roman"/>
                <w:bCs/>
                <w:sz w:val="20"/>
              </w:rPr>
              <w:t xml:space="preserve">  </w:t>
            </w:r>
            <w:r w:rsidRPr="001C3BEB">
              <w:rPr>
                <w:rFonts w:ascii="Times New Roman" w:eastAsia="Georgia" w:hAnsi="Times New Roman"/>
                <w:bCs/>
                <w:sz w:val="20"/>
              </w:rPr>
              <w:t>Mentor as a floor leader for new staff and have open communications with management and team</w:t>
            </w:r>
          </w:p>
          <w:p w14:paraId="259B7A26" w14:textId="3B75D4E2" w:rsidR="002E4CB8" w:rsidRPr="001C3BEB" w:rsidRDefault="002E4CB8" w:rsidP="0089437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720" w:hanging="360"/>
              <w:rPr>
                <w:rFonts w:ascii="Times New Roman" w:eastAsia="Georgia" w:hAnsi="Times New Roman"/>
                <w:bCs/>
                <w:sz w:val="20"/>
              </w:rPr>
            </w:pPr>
            <w:r>
              <w:rPr>
                <w:rFonts w:ascii="Times New Roman" w:eastAsia="Georgia" w:hAnsi="Times New Roman"/>
                <w:bCs/>
                <w:sz w:val="20"/>
              </w:rPr>
              <w:t xml:space="preserve">  </w:t>
            </w:r>
            <w:r w:rsidRPr="001C3BEB">
              <w:rPr>
                <w:rFonts w:ascii="Times New Roman" w:eastAsia="Georgia" w:hAnsi="Times New Roman"/>
                <w:bCs/>
                <w:sz w:val="20"/>
              </w:rPr>
              <w:t>Use phone operator/overhead page guest and closing announcements</w:t>
            </w:r>
          </w:p>
          <w:p w14:paraId="58A9D028" w14:textId="427D882E" w:rsidR="002E4CB8" w:rsidRPr="001C3BEB" w:rsidRDefault="002E4CB8" w:rsidP="0089437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720" w:hanging="360"/>
              <w:rPr>
                <w:rFonts w:ascii="Times New Roman" w:eastAsia="Georgia" w:hAnsi="Times New Roman"/>
                <w:bCs/>
                <w:sz w:val="20"/>
              </w:rPr>
            </w:pPr>
            <w:r>
              <w:rPr>
                <w:rFonts w:ascii="Times New Roman" w:eastAsia="Georgia" w:hAnsi="Times New Roman"/>
                <w:bCs/>
                <w:sz w:val="20"/>
              </w:rPr>
              <w:t xml:space="preserve">  </w:t>
            </w:r>
            <w:r w:rsidRPr="001C3BEB">
              <w:rPr>
                <w:rFonts w:ascii="Times New Roman" w:eastAsia="Georgia" w:hAnsi="Times New Roman"/>
                <w:bCs/>
                <w:sz w:val="20"/>
              </w:rPr>
              <w:t xml:space="preserve">On call for shifts and support over night </w:t>
            </w:r>
          </w:p>
          <w:p w14:paraId="05A36BE5" w14:textId="130757F8" w:rsidR="002E4CB8" w:rsidRPr="001C3BEB" w:rsidRDefault="002E4CB8" w:rsidP="0089437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720" w:hanging="360"/>
              <w:rPr>
                <w:rFonts w:ascii="Times New Roman" w:eastAsia="Georgia" w:hAnsi="Times New Roman"/>
                <w:bCs/>
                <w:sz w:val="20"/>
              </w:rPr>
            </w:pPr>
            <w:r>
              <w:rPr>
                <w:rFonts w:ascii="Times New Roman" w:eastAsia="Georgia" w:hAnsi="Times New Roman"/>
                <w:bCs/>
                <w:sz w:val="20"/>
              </w:rPr>
              <w:t xml:space="preserve">  Travel when needed</w:t>
            </w:r>
          </w:p>
          <w:p w14:paraId="5FFE1353" w14:textId="084F4A8E" w:rsidR="002E4CB8" w:rsidRPr="001C3BEB" w:rsidRDefault="002E4CB8" w:rsidP="001C3BEB">
            <w:pPr>
              <w:widowControl/>
              <w:autoSpaceDE/>
              <w:autoSpaceDN/>
              <w:adjustRightInd/>
              <w:ind w:right="144"/>
              <w:rPr>
                <w:rFonts w:ascii="Times New Roman" w:eastAsia="Georgia" w:hAnsi="Times New Roman"/>
                <w:b/>
                <w:sz w:val="24"/>
                <w:szCs w:val="24"/>
              </w:rPr>
            </w:pPr>
          </w:p>
          <w:p w14:paraId="313836FD" w14:textId="77777777" w:rsidR="002E4CB8" w:rsidRPr="001C3BEB" w:rsidRDefault="002E4CB8" w:rsidP="001C3BEB">
            <w:pPr>
              <w:kinsoku w:val="0"/>
              <w:overflowPunct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C3BEB">
              <w:rPr>
                <w:rFonts w:ascii="Times New Roman" w:eastAsia="Georgia" w:hAnsi="Times New Roman"/>
                <w:b/>
                <w:sz w:val="24"/>
                <w:szCs w:val="24"/>
              </w:rPr>
              <w:t xml:space="preserve">Customer Service Associate and Safety Lead - </w:t>
            </w:r>
            <w:r w:rsidRPr="001C3BEB">
              <w:rPr>
                <w:rFonts w:ascii="Times New Roman" w:hAnsi="Times New Roman"/>
                <w:b/>
                <w:color w:val="731F1C" w:themeColor="accent5"/>
                <w:sz w:val="24"/>
                <w:szCs w:val="24"/>
              </w:rPr>
              <w:t>September 2014 –May 2016</w:t>
            </w:r>
          </w:p>
          <w:p w14:paraId="54A24799" w14:textId="77777777" w:rsidR="002E4CB8" w:rsidRPr="001C3BEB" w:rsidRDefault="002E4CB8" w:rsidP="001C3BEB">
            <w:pPr>
              <w:widowControl/>
              <w:autoSpaceDE/>
              <w:autoSpaceDN/>
              <w:adjustRightInd/>
              <w:rPr>
                <w:rFonts w:ascii="Times New Roman" w:eastAsia="Georgia" w:hAnsi="Times New Roman"/>
                <w:b/>
                <w:sz w:val="24"/>
                <w:szCs w:val="24"/>
              </w:rPr>
            </w:pPr>
            <w:r w:rsidRPr="001C3BEB">
              <w:rPr>
                <w:rFonts w:ascii="Times New Roman" w:eastAsia="Georgia" w:hAnsi="Times New Roman"/>
                <w:b/>
                <w:sz w:val="24"/>
                <w:szCs w:val="24"/>
              </w:rPr>
              <w:t>Aerosports Trampoline Park</w:t>
            </w:r>
          </w:p>
          <w:p w14:paraId="70A1A18E" w14:textId="77777777" w:rsidR="002E4CB8" w:rsidRPr="001C3BEB" w:rsidRDefault="002E4CB8" w:rsidP="001C3BEB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rFonts w:ascii="Times New Roman" w:eastAsia="Georgia" w:hAnsi="Times New Roman"/>
                <w:sz w:val="20"/>
                <w:szCs w:val="24"/>
              </w:rPr>
            </w:pPr>
            <w:r w:rsidRPr="001C3BEB">
              <w:rPr>
                <w:rFonts w:ascii="Times New Roman" w:eastAsia="Georgia" w:hAnsi="Times New Roman"/>
                <w:sz w:val="20"/>
                <w:szCs w:val="24"/>
              </w:rPr>
              <w:t>Coordinate with managers, members and staff</w:t>
            </w:r>
          </w:p>
          <w:p w14:paraId="03BFB0C9" w14:textId="59260829" w:rsidR="002E4CB8" w:rsidRPr="001C3BEB" w:rsidRDefault="002E4CB8" w:rsidP="001C3BEB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rFonts w:ascii="Times New Roman" w:eastAsia="Georgia" w:hAnsi="Times New Roman"/>
                <w:sz w:val="20"/>
                <w:szCs w:val="24"/>
              </w:rPr>
            </w:pPr>
            <w:r w:rsidRPr="001C3BEB">
              <w:rPr>
                <w:rFonts w:ascii="Times New Roman" w:eastAsia="Georgia" w:hAnsi="Times New Roman"/>
                <w:sz w:val="20"/>
                <w:szCs w:val="24"/>
              </w:rPr>
              <w:t>Assist with coordin</w:t>
            </w:r>
            <w:r>
              <w:rPr>
                <w:rFonts w:ascii="Times New Roman" w:eastAsia="Georgia" w:hAnsi="Times New Roman"/>
                <w:sz w:val="20"/>
                <w:szCs w:val="24"/>
              </w:rPr>
              <w:t>ating and specialized events</w:t>
            </w:r>
            <w:r w:rsidRPr="001C3BEB">
              <w:rPr>
                <w:rFonts w:ascii="Times New Roman" w:eastAsia="Georgia" w:hAnsi="Times New Roman"/>
                <w:sz w:val="20"/>
                <w:szCs w:val="24"/>
              </w:rPr>
              <w:t xml:space="preserve"> </w:t>
            </w:r>
          </w:p>
          <w:p w14:paraId="6BEDCD95" w14:textId="3C5840BB" w:rsidR="002E4CB8" w:rsidRPr="001C3BEB" w:rsidRDefault="002E4CB8" w:rsidP="001C3BEB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rFonts w:ascii="Times New Roman" w:eastAsia="Georgia" w:hAnsi="Times New Roman"/>
                <w:sz w:val="20"/>
                <w:szCs w:val="24"/>
              </w:rPr>
            </w:pPr>
            <w:r w:rsidRPr="001C3BEB">
              <w:rPr>
                <w:rFonts w:ascii="Times New Roman" w:eastAsia="Georgia" w:hAnsi="Times New Roman"/>
                <w:sz w:val="20"/>
                <w:szCs w:val="24"/>
              </w:rPr>
              <w:t>Abide</w:t>
            </w:r>
            <w:r>
              <w:rPr>
                <w:rFonts w:ascii="Times New Roman" w:eastAsia="Georgia" w:hAnsi="Times New Roman"/>
                <w:sz w:val="20"/>
                <w:szCs w:val="24"/>
              </w:rPr>
              <w:t>d</w:t>
            </w:r>
            <w:r w:rsidRPr="001C3BEB">
              <w:rPr>
                <w:rFonts w:ascii="Times New Roman" w:eastAsia="Georgia" w:hAnsi="Times New Roman"/>
                <w:sz w:val="20"/>
                <w:szCs w:val="24"/>
              </w:rPr>
              <w:t xml:space="preserve"> and enforce</w:t>
            </w:r>
            <w:r>
              <w:rPr>
                <w:rFonts w:ascii="Times New Roman" w:eastAsia="Georgia" w:hAnsi="Times New Roman"/>
                <w:sz w:val="20"/>
                <w:szCs w:val="24"/>
              </w:rPr>
              <w:t>d</w:t>
            </w:r>
            <w:r w:rsidRPr="001C3BEB">
              <w:rPr>
                <w:rFonts w:ascii="Times New Roman" w:eastAsia="Georgia" w:hAnsi="Times New Roman"/>
                <w:sz w:val="20"/>
                <w:szCs w:val="24"/>
              </w:rPr>
              <w:t xml:space="preserve"> safety protocols to create and maintain a safe environment </w:t>
            </w:r>
          </w:p>
          <w:p w14:paraId="1CF4C0AC" w14:textId="77777777" w:rsidR="002E4CB8" w:rsidRPr="001C3BEB" w:rsidRDefault="002E4CB8" w:rsidP="001C3BEB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rFonts w:ascii="Times New Roman" w:eastAsia="Georgia" w:hAnsi="Times New Roman"/>
                <w:sz w:val="20"/>
                <w:szCs w:val="24"/>
              </w:rPr>
            </w:pPr>
            <w:r w:rsidRPr="001C3BEB">
              <w:rPr>
                <w:rFonts w:ascii="Times New Roman" w:eastAsia="Georgia" w:hAnsi="Times New Roman"/>
                <w:sz w:val="20"/>
                <w:szCs w:val="24"/>
              </w:rPr>
              <w:t xml:space="preserve">Food handling </w:t>
            </w:r>
          </w:p>
          <w:p w14:paraId="74903D8E" w14:textId="6F3B0318" w:rsidR="002E4CB8" w:rsidRPr="001C3BEB" w:rsidRDefault="002E4CB8" w:rsidP="001C3BEB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rFonts w:ascii="Times New Roman" w:eastAsia="Georgia" w:hAnsi="Times New Roman"/>
                <w:sz w:val="20"/>
                <w:szCs w:val="24"/>
              </w:rPr>
            </w:pPr>
            <w:r w:rsidRPr="001C3BEB">
              <w:rPr>
                <w:rFonts w:ascii="Times New Roman" w:eastAsia="Georgia" w:hAnsi="Times New Roman"/>
                <w:sz w:val="20"/>
                <w:szCs w:val="24"/>
              </w:rPr>
              <w:t xml:space="preserve">Consumer support </w:t>
            </w:r>
            <w:r>
              <w:rPr>
                <w:rFonts w:ascii="Times New Roman" w:eastAsia="Georgia" w:hAnsi="Times New Roman"/>
                <w:sz w:val="20"/>
                <w:szCs w:val="24"/>
              </w:rPr>
              <w:t>and service</w:t>
            </w:r>
          </w:p>
          <w:p w14:paraId="5C965DD4" w14:textId="44E25710" w:rsidR="002E4CB8" w:rsidRPr="001C3BEB" w:rsidRDefault="002E4CB8" w:rsidP="001C3BEB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rFonts w:ascii="Times New Roman" w:eastAsia="Georgia" w:hAnsi="Times New Roman"/>
                <w:sz w:val="20"/>
                <w:szCs w:val="24"/>
              </w:rPr>
            </w:pPr>
            <w:r w:rsidRPr="001C3BEB">
              <w:rPr>
                <w:rFonts w:ascii="Times New Roman" w:eastAsia="Georgia" w:hAnsi="Times New Roman"/>
                <w:sz w:val="20"/>
                <w:szCs w:val="24"/>
              </w:rPr>
              <w:t>Sanitize</w:t>
            </w:r>
            <w:r>
              <w:rPr>
                <w:rFonts w:ascii="Times New Roman" w:eastAsia="Georgia" w:hAnsi="Times New Roman"/>
                <w:sz w:val="20"/>
                <w:szCs w:val="24"/>
              </w:rPr>
              <w:t>d</w:t>
            </w:r>
            <w:r w:rsidRPr="001C3BEB">
              <w:rPr>
                <w:rFonts w:ascii="Times New Roman" w:eastAsia="Georgia" w:hAnsi="Times New Roman"/>
                <w:sz w:val="20"/>
                <w:szCs w:val="24"/>
              </w:rPr>
              <w:t xml:space="preserve"> and disinfect</w:t>
            </w:r>
            <w:r>
              <w:rPr>
                <w:rFonts w:ascii="Times New Roman" w:eastAsia="Georgia" w:hAnsi="Times New Roman"/>
                <w:sz w:val="20"/>
                <w:szCs w:val="24"/>
              </w:rPr>
              <w:t>ed</w:t>
            </w:r>
            <w:r w:rsidRPr="001C3BEB">
              <w:rPr>
                <w:rFonts w:ascii="Times New Roman" w:eastAsia="Georgia" w:hAnsi="Times New Roman"/>
                <w:sz w:val="20"/>
                <w:szCs w:val="24"/>
              </w:rPr>
              <w:t xml:space="preserve"> equipment and restrooms according to OHSA standards</w:t>
            </w:r>
          </w:p>
          <w:p w14:paraId="0F9A87ED" w14:textId="77777777" w:rsidR="002E4CB8" w:rsidRPr="001C3BEB" w:rsidRDefault="002E4CB8" w:rsidP="001C3BEB">
            <w:pPr>
              <w:widowControl/>
              <w:autoSpaceDE/>
              <w:autoSpaceDN/>
              <w:adjustRightInd/>
              <w:ind w:left="720"/>
              <w:rPr>
                <w:rFonts w:ascii="Times New Roman" w:eastAsia="Georgia" w:hAnsi="Times New Roman"/>
                <w:szCs w:val="24"/>
              </w:rPr>
            </w:pPr>
          </w:p>
          <w:p w14:paraId="365D56E1" w14:textId="77777777" w:rsidR="002E4CB8" w:rsidRPr="001C3BEB" w:rsidRDefault="002E4CB8" w:rsidP="001C3BEB">
            <w:pPr>
              <w:pStyle w:val="Experience"/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C3BEB">
              <w:rPr>
                <w:rFonts w:ascii="Times New Roman" w:hAnsi="Times New Roman" w:cs="Times New Roman"/>
                <w:b/>
                <w:bCs/>
                <w:sz w:val="24"/>
              </w:rPr>
              <w:t>Retail (Seasonal) -</w:t>
            </w:r>
            <w:r w:rsidRPr="001C3BE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C3BEB">
              <w:rPr>
                <w:rFonts w:ascii="Times New Roman" w:hAnsi="Times New Roman" w:cs="Times New Roman"/>
                <w:b/>
                <w:color w:val="731F1C" w:themeColor="accent5"/>
                <w:sz w:val="24"/>
              </w:rPr>
              <w:t>October 2008 - January 2009</w:t>
            </w:r>
          </w:p>
          <w:p w14:paraId="35DAD007" w14:textId="77777777" w:rsidR="002E4CB8" w:rsidRPr="001C3BEB" w:rsidRDefault="002E4CB8" w:rsidP="001C3BEB">
            <w:pPr>
              <w:widowControl/>
              <w:autoSpaceDE/>
              <w:autoSpaceDN/>
              <w:adjustRightInd/>
              <w:rPr>
                <w:rFonts w:ascii="Times New Roman" w:eastAsia="Georgia" w:hAnsi="Times New Roman"/>
                <w:b/>
                <w:szCs w:val="24"/>
              </w:rPr>
            </w:pPr>
            <w:r w:rsidRPr="001C3BEB">
              <w:rPr>
                <w:rFonts w:ascii="Times New Roman" w:hAnsi="Times New Roman"/>
                <w:b/>
                <w:bCs/>
                <w:sz w:val="24"/>
              </w:rPr>
              <w:t>Michaels Crafts Store</w:t>
            </w:r>
          </w:p>
          <w:p w14:paraId="266B71AA" w14:textId="6FE62EFF" w:rsidR="002E4CB8" w:rsidRPr="001C3BEB" w:rsidRDefault="002E4CB8" w:rsidP="00894376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contextualSpacing/>
              <w:rPr>
                <w:rFonts w:ascii="Times New Roman" w:hAnsi="Times New Roman"/>
                <w:bCs/>
                <w:szCs w:val="22"/>
              </w:rPr>
            </w:pPr>
            <w:r>
              <w:rPr>
                <w:rFonts w:ascii="Times New Roman" w:hAnsi="Times New Roman"/>
                <w:bCs/>
                <w:szCs w:val="22"/>
              </w:rPr>
              <w:t>Customer Service</w:t>
            </w:r>
          </w:p>
          <w:p w14:paraId="02F4476D" w14:textId="77777777" w:rsidR="002E4CB8" w:rsidRPr="001C3BEB" w:rsidRDefault="002E4CB8" w:rsidP="00894376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contextualSpacing/>
              <w:rPr>
                <w:rFonts w:ascii="Times New Roman" w:hAnsi="Times New Roman"/>
                <w:bCs/>
                <w:szCs w:val="22"/>
              </w:rPr>
            </w:pPr>
            <w:r w:rsidRPr="001C3BEB">
              <w:rPr>
                <w:rFonts w:ascii="Times New Roman" w:hAnsi="Times New Roman"/>
                <w:bCs/>
                <w:szCs w:val="22"/>
              </w:rPr>
              <w:t>Managed inventory and restocked shelves.</w:t>
            </w:r>
          </w:p>
          <w:p w14:paraId="3841E8DB" w14:textId="77777777" w:rsidR="002E4CB8" w:rsidRDefault="002E4CB8" w:rsidP="00894376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contextualSpacing/>
              <w:rPr>
                <w:rFonts w:ascii="Times New Roman" w:hAnsi="Times New Roman"/>
                <w:bCs/>
                <w:szCs w:val="22"/>
              </w:rPr>
            </w:pPr>
            <w:r w:rsidRPr="008258F9">
              <w:rPr>
                <w:rFonts w:ascii="Times New Roman" w:hAnsi="Times New Roman"/>
                <w:bCs/>
                <w:szCs w:val="22"/>
              </w:rPr>
              <w:t xml:space="preserve">Store decorating </w:t>
            </w:r>
          </w:p>
          <w:p w14:paraId="198FC237" w14:textId="77777777" w:rsidR="002E4CB8" w:rsidRDefault="002E4CB8" w:rsidP="008258F9">
            <w:pPr>
              <w:widowControl/>
              <w:autoSpaceDE/>
              <w:autoSpaceDN/>
              <w:adjustRightInd/>
              <w:spacing w:before="13" w:line="276" w:lineRule="auto"/>
              <w:contextualSpacing/>
              <w:rPr>
                <w:rFonts w:ascii="Times New Roman" w:eastAsia="Georgia" w:hAnsi="Times New Roman"/>
                <w:b/>
                <w:bCs/>
              </w:rPr>
            </w:pPr>
          </w:p>
          <w:p w14:paraId="465C7976" w14:textId="7F19BDB5" w:rsidR="002E4CB8" w:rsidRPr="008258F9" w:rsidRDefault="002E4CB8" w:rsidP="008258F9">
            <w:pPr>
              <w:widowControl/>
              <w:autoSpaceDE/>
              <w:autoSpaceDN/>
              <w:adjustRightInd/>
              <w:spacing w:before="13" w:line="276" w:lineRule="auto"/>
              <w:contextualSpacing/>
              <w:rPr>
                <w:rFonts w:ascii="Times New Roman" w:eastAsia="Georgia" w:hAnsi="Times New Roman"/>
                <w:b/>
                <w:bCs/>
              </w:rPr>
            </w:pPr>
            <w:r w:rsidRPr="008258F9">
              <w:rPr>
                <w:rFonts w:ascii="Times New Roman" w:eastAsia="Georgia" w:hAnsi="Times New Roman"/>
                <w:b/>
                <w:bCs/>
              </w:rPr>
              <w:t xml:space="preserve">Volunteer - </w:t>
            </w:r>
            <w:r w:rsidRPr="008258F9">
              <w:rPr>
                <w:rFonts w:ascii="Times New Roman" w:eastAsia="Georgia" w:hAnsi="Times New Roman"/>
                <w:b/>
                <w:bCs/>
                <w:color w:val="731F1C" w:themeColor="accent5"/>
              </w:rPr>
              <w:t>September 2010-Febuary 2016</w:t>
            </w:r>
          </w:p>
          <w:p w14:paraId="64AC86EC" w14:textId="77777777" w:rsidR="002E4CB8" w:rsidRPr="001C3BEB" w:rsidRDefault="002E4CB8" w:rsidP="001C3BEB">
            <w:pPr>
              <w:widowControl/>
              <w:autoSpaceDE/>
              <w:autoSpaceDN/>
              <w:adjustRightInd/>
              <w:rPr>
                <w:rFonts w:ascii="Times New Roman" w:eastAsia="Georgia" w:hAnsi="Times New Roman"/>
                <w:b/>
                <w:bCs/>
              </w:rPr>
            </w:pPr>
            <w:r w:rsidRPr="001C3BEB">
              <w:rPr>
                <w:rFonts w:ascii="Times New Roman" w:eastAsia="Georgia" w:hAnsi="Times New Roman"/>
                <w:b/>
                <w:bCs/>
              </w:rPr>
              <w:t xml:space="preserve"> Animal services</w:t>
            </w:r>
          </w:p>
          <w:p w14:paraId="49C0EA85" w14:textId="10436E33" w:rsidR="002E4CB8" w:rsidRPr="001C3BEB" w:rsidRDefault="002E4CB8" w:rsidP="001C3BEB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contextualSpacing/>
              <w:rPr>
                <w:rFonts w:ascii="Times New Roman" w:hAnsi="Times New Roman"/>
                <w:bCs/>
                <w:sz w:val="20"/>
              </w:rPr>
            </w:pPr>
            <w:r w:rsidRPr="001C3BEB">
              <w:rPr>
                <w:rFonts w:ascii="Times New Roman" w:hAnsi="Times New Roman"/>
                <w:bCs/>
                <w:sz w:val="20"/>
              </w:rPr>
              <w:t xml:space="preserve">Assisted with </w:t>
            </w:r>
            <w:r>
              <w:rPr>
                <w:rFonts w:ascii="Times New Roman" w:hAnsi="Times New Roman"/>
                <w:bCs/>
                <w:sz w:val="20"/>
              </w:rPr>
              <w:t xml:space="preserve">care, </w:t>
            </w:r>
            <w:r w:rsidRPr="001C3BEB">
              <w:rPr>
                <w:rFonts w:ascii="Times New Roman" w:hAnsi="Times New Roman"/>
                <w:bCs/>
                <w:sz w:val="20"/>
              </w:rPr>
              <w:t>cleaning and bathing animals.</w:t>
            </w:r>
          </w:p>
          <w:p w14:paraId="08F1C18B" w14:textId="4BF15D71" w:rsidR="002E4CB8" w:rsidRPr="001C3BEB" w:rsidRDefault="002E4CB8" w:rsidP="001C3BEB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contextualSpacing/>
              <w:rPr>
                <w:rFonts w:ascii="Times New Roman" w:hAnsi="Times New Roman"/>
                <w:bCs/>
                <w:sz w:val="20"/>
              </w:rPr>
            </w:pPr>
            <w:r w:rsidRPr="001C3BEB">
              <w:rPr>
                <w:rFonts w:ascii="Times New Roman" w:hAnsi="Times New Roman"/>
                <w:bCs/>
                <w:sz w:val="20"/>
              </w:rPr>
              <w:t>Assisted</w:t>
            </w:r>
            <w:r>
              <w:rPr>
                <w:rFonts w:ascii="Times New Roman" w:hAnsi="Times New Roman"/>
                <w:bCs/>
                <w:sz w:val="20"/>
              </w:rPr>
              <w:t xml:space="preserve"> in animal handling, distributing medication</w:t>
            </w:r>
            <w:r w:rsidRPr="001C3BEB">
              <w:rPr>
                <w:rFonts w:ascii="Times New Roman" w:hAnsi="Times New Roman"/>
                <w:bCs/>
                <w:sz w:val="20"/>
              </w:rPr>
              <w:t xml:space="preserve">, </w:t>
            </w:r>
            <w:r>
              <w:rPr>
                <w:rFonts w:ascii="Times New Roman" w:hAnsi="Times New Roman"/>
                <w:bCs/>
                <w:sz w:val="20"/>
              </w:rPr>
              <w:t xml:space="preserve">obtaining </w:t>
            </w:r>
            <w:r w:rsidRPr="001C3BEB">
              <w:rPr>
                <w:rFonts w:ascii="Times New Roman" w:hAnsi="Times New Roman"/>
                <w:bCs/>
                <w:sz w:val="20"/>
              </w:rPr>
              <w:t>blood work and examination</w:t>
            </w:r>
            <w:r>
              <w:rPr>
                <w:rFonts w:ascii="Times New Roman" w:hAnsi="Times New Roman"/>
                <w:bCs/>
                <w:sz w:val="20"/>
              </w:rPr>
              <w:t xml:space="preserve"> reports</w:t>
            </w:r>
            <w:r w:rsidRPr="001C3BEB">
              <w:rPr>
                <w:rFonts w:ascii="Times New Roman" w:hAnsi="Times New Roman"/>
                <w:bCs/>
                <w:sz w:val="20"/>
              </w:rPr>
              <w:t>.</w:t>
            </w:r>
          </w:p>
          <w:p w14:paraId="3D9AA113" w14:textId="77777777" w:rsidR="002E4CB8" w:rsidRPr="001C3BEB" w:rsidRDefault="002E4CB8" w:rsidP="001C3BEB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contextualSpacing/>
              <w:rPr>
                <w:rFonts w:ascii="Times New Roman" w:hAnsi="Times New Roman"/>
                <w:bCs/>
                <w:sz w:val="20"/>
              </w:rPr>
            </w:pPr>
            <w:r w:rsidRPr="001C3BEB">
              <w:rPr>
                <w:rFonts w:ascii="Times New Roman" w:hAnsi="Times New Roman"/>
                <w:bCs/>
                <w:sz w:val="20"/>
              </w:rPr>
              <w:t>Sanitized and disinfected waiting and operating rooms according to OSHA standards</w:t>
            </w:r>
          </w:p>
          <w:p w14:paraId="6C856710" w14:textId="023AA340" w:rsidR="002E4CB8" w:rsidRPr="002E4CB8" w:rsidRDefault="002E4CB8" w:rsidP="00A3380B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contextualSpacing/>
              <w:rPr>
                <w:rFonts w:ascii="Times New Roman" w:hAnsi="Times New Roman"/>
                <w:bCs/>
                <w:sz w:val="20"/>
              </w:rPr>
            </w:pPr>
            <w:r w:rsidRPr="002E4CB8">
              <w:rPr>
                <w:rFonts w:ascii="Times New Roman" w:hAnsi="Times New Roman"/>
                <w:bCs/>
                <w:sz w:val="20"/>
              </w:rPr>
              <w:t>Took care of sick and injured animals.</w:t>
            </w:r>
          </w:p>
          <w:p w14:paraId="54CFB1FE" w14:textId="6E62BFB8" w:rsidR="002E4CB8" w:rsidRPr="001C3BEB" w:rsidRDefault="002E4CB8" w:rsidP="001C3BEB">
            <w:pPr>
              <w:widowControl/>
              <w:autoSpaceDE/>
              <w:autoSpaceDN/>
              <w:adjustRightInd/>
              <w:contextualSpacing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1C3BEB">
              <w:rPr>
                <w:rFonts w:ascii="Times New Roman" w:hAnsi="Times New Roman"/>
                <w:b/>
                <w:bCs/>
                <w:noProof/>
                <w:sz w:val="20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FC772C4" wp14:editId="0922D97A">
                      <wp:simplePos x="0" y="0"/>
                      <wp:positionH relativeFrom="column">
                        <wp:posOffset>2191574</wp:posOffset>
                      </wp:positionH>
                      <wp:positionV relativeFrom="paragraph">
                        <wp:posOffset>195535</wp:posOffset>
                      </wp:positionV>
                      <wp:extent cx="2524125" cy="1439501"/>
                      <wp:effectExtent l="0" t="0" r="0" b="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4125" cy="14395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0AD916" w14:textId="767AD6F4" w:rsidR="002E4CB8" w:rsidRPr="001C3BEB" w:rsidRDefault="002E4CB8" w:rsidP="0089437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0"/>
                                    <w:ind w:left="360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C3BEB">
                                    <w:rPr>
                                      <w:rFonts w:ascii="Times New Roman" w:hAnsi="Times New Roman"/>
                                    </w:rPr>
                                    <w:t>Android and Apple iOS systems</w:t>
                                  </w:r>
                                </w:p>
                                <w:p w14:paraId="61953E35" w14:textId="5E3909EE" w:rsidR="002E4CB8" w:rsidRDefault="002E4CB8" w:rsidP="0089437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0"/>
                                    <w:ind w:left="360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9700A">
                                    <w:rPr>
                                      <w:rFonts w:ascii="Times New Roman" w:hAnsi="Times New Roman"/>
                                    </w:rPr>
                                    <w:t>Data entry software</w:t>
                                  </w:r>
                                </w:p>
                                <w:p w14:paraId="4D3EE459" w14:textId="0C4676EC" w:rsidR="002E4CB8" w:rsidRPr="0009700A" w:rsidRDefault="002E4CB8" w:rsidP="0089437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0"/>
                                    <w:ind w:left="360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9700A">
                                    <w:rPr>
                                      <w:rFonts w:ascii="Times New Roman" w:hAnsi="Times New Roman"/>
                                      <w:bCs/>
                                    </w:rPr>
                                    <w:t>Clerical</w:t>
                                  </w:r>
                                </w:p>
                                <w:p w14:paraId="064CF86E" w14:textId="2DA9B9CB" w:rsidR="002E4CB8" w:rsidRPr="0009700A" w:rsidRDefault="002E4CB8" w:rsidP="0089437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0"/>
                                    <w:ind w:left="360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9700A">
                                    <w:rPr>
                                      <w:rFonts w:ascii="Times New Roman" w:hAnsi="Times New Roman"/>
                                      <w:bCs/>
                                    </w:rPr>
                                    <w:t>Administration and Management</w:t>
                                  </w:r>
                                </w:p>
                                <w:p w14:paraId="6349605C" w14:textId="04C0BAF7" w:rsidR="002E4CB8" w:rsidRPr="0009700A" w:rsidRDefault="002E4CB8" w:rsidP="0089437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0"/>
                                    <w:ind w:left="360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9700A">
                                    <w:rPr>
                                      <w:rFonts w:ascii="Times New Roman" w:hAnsi="Times New Roman"/>
                                      <w:bCs/>
                                    </w:rPr>
                                    <w:t>Customer and Personal Service</w:t>
                                  </w:r>
                                </w:p>
                                <w:p w14:paraId="4188D88E" w14:textId="77777777" w:rsidR="002E4CB8" w:rsidRPr="0009700A" w:rsidRDefault="002E4CB8" w:rsidP="0089437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0"/>
                                    <w:ind w:left="360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9700A">
                                    <w:rPr>
                                      <w:rFonts w:ascii="Times New Roman" w:hAnsi="Times New Roman"/>
                                      <w:bCs/>
                                    </w:rPr>
                                    <w:t>Critical Thinking</w:t>
                                  </w:r>
                                  <w:r>
                                    <w:rPr>
                                      <w:rFonts w:ascii="Times New Roman" w:hAnsi="Times New Roman"/>
                                      <w:bCs/>
                                    </w:rPr>
                                    <w:t xml:space="preserve"> </w:t>
                                  </w:r>
                                </w:p>
                                <w:p w14:paraId="70D14E86" w14:textId="04FA135F" w:rsidR="002E4CB8" w:rsidRPr="002E4CB8" w:rsidRDefault="002E4CB8" w:rsidP="0089437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0"/>
                                    <w:ind w:left="360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Cs/>
                                    </w:rPr>
                                    <w:t>Judgement and Decision making</w:t>
                                  </w:r>
                                </w:p>
                                <w:p w14:paraId="08C5CDA0" w14:textId="7BB9F611" w:rsidR="002E4CB8" w:rsidRPr="0009700A" w:rsidRDefault="002E4CB8" w:rsidP="0089437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0"/>
                                    <w:ind w:left="360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Cs/>
                                    </w:rPr>
                                    <w:t>Complex Problem Solving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C772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72.55pt;margin-top:15.4pt;width:198.75pt;height:113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" filled="f" stroked="f">
                      <v:textbox>
                        <w:txbxContent>
                          <w:p w14:paraId="050AD916" w14:textId="767AD6F4" w:rsidR="002E4CB8" w:rsidRPr="001C3BEB" w:rsidRDefault="002E4CB8" w:rsidP="0089437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  <w:r w:rsidRPr="001C3BEB">
                              <w:rPr>
                                <w:rFonts w:ascii="Times New Roman" w:hAnsi="Times New Roman"/>
                              </w:rPr>
                              <w:t>Android and Apple iOS systems</w:t>
                            </w:r>
                          </w:p>
                          <w:p w14:paraId="61953E35" w14:textId="5E3909EE" w:rsidR="002E4CB8" w:rsidRDefault="002E4CB8" w:rsidP="0089437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  <w:r w:rsidRPr="0009700A">
                              <w:rPr>
                                <w:rFonts w:ascii="Times New Roman" w:hAnsi="Times New Roman"/>
                              </w:rPr>
                              <w:t>Data entry software</w:t>
                            </w:r>
                          </w:p>
                          <w:p w14:paraId="4D3EE459" w14:textId="0C4676EC" w:rsidR="002E4CB8" w:rsidRPr="0009700A" w:rsidRDefault="002E4CB8" w:rsidP="0089437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  <w:r w:rsidRPr="0009700A">
                              <w:rPr>
                                <w:rFonts w:ascii="Times New Roman" w:hAnsi="Times New Roman"/>
                                <w:bCs/>
                              </w:rPr>
                              <w:t>Clerical</w:t>
                            </w:r>
                          </w:p>
                          <w:p w14:paraId="064CF86E" w14:textId="2DA9B9CB" w:rsidR="002E4CB8" w:rsidRPr="0009700A" w:rsidRDefault="002E4CB8" w:rsidP="0089437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  <w:r w:rsidRPr="0009700A">
                              <w:rPr>
                                <w:rFonts w:ascii="Times New Roman" w:hAnsi="Times New Roman"/>
                                <w:bCs/>
                              </w:rPr>
                              <w:t>Administration and Management</w:t>
                            </w:r>
                          </w:p>
                          <w:p w14:paraId="6349605C" w14:textId="04C0BAF7" w:rsidR="002E4CB8" w:rsidRPr="0009700A" w:rsidRDefault="002E4CB8" w:rsidP="0089437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  <w:r w:rsidRPr="0009700A">
                              <w:rPr>
                                <w:rFonts w:ascii="Times New Roman" w:hAnsi="Times New Roman"/>
                                <w:bCs/>
                              </w:rPr>
                              <w:t>Customer and Personal Service</w:t>
                            </w:r>
                          </w:p>
                          <w:p w14:paraId="4188D88E" w14:textId="77777777" w:rsidR="002E4CB8" w:rsidRPr="0009700A" w:rsidRDefault="002E4CB8" w:rsidP="0089437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  <w:r w:rsidRPr="0009700A">
                              <w:rPr>
                                <w:rFonts w:ascii="Times New Roman" w:hAnsi="Times New Roman"/>
                                <w:bCs/>
                              </w:rPr>
                              <w:t>Critical Thinking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 xml:space="preserve"> </w:t>
                            </w:r>
                          </w:p>
                          <w:p w14:paraId="70D14E86" w14:textId="04FA135F" w:rsidR="002E4CB8" w:rsidRPr="002E4CB8" w:rsidRDefault="002E4CB8" w:rsidP="0089437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Judgement and Decision making</w:t>
                            </w:r>
                          </w:p>
                          <w:p w14:paraId="08C5CDA0" w14:textId="7BB9F611" w:rsidR="002E4CB8" w:rsidRPr="0009700A" w:rsidRDefault="002E4CB8" w:rsidP="0089437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Complex Problem Solving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3BEB">
              <w:rPr>
                <w:rFonts w:ascii="Times New Roman" w:hAnsi="Times New Roman"/>
                <w:b/>
                <w:bCs/>
                <w:noProof/>
                <w:sz w:val="20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742E360" wp14:editId="7BC4939A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227330</wp:posOffset>
                      </wp:positionV>
                      <wp:extent cx="2330450" cy="1384300"/>
                      <wp:effectExtent l="0" t="0" r="0" b="63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0450" cy="138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36CF74" w14:textId="77777777" w:rsidR="002E4CB8" w:rsidRPr="001C3BEB" w:rsidRDefault="002E4CB8" w:rsidP="008258F9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after="0"/>
                                    <w:ind w:left="360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C3BEB">
                                    <w:rPr>
                                      <w:rFonts w:ascii="Times New Roman" w:hAnsi="Times New Roman"/>
                                    </w:rPr>
                                    <w:t>Microsoft Office (Word, Excel, PowerPoint, etc.)</w:t>
                                  </w:r>
                                </w:p>
                                <w:p w14:paraId="2DC139EF" w14:textId="00CB11F6" w:rsidR="002E4CB8" w:rsidRDefault="002E4CB8" w:rsidP="008258F9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after="0"/>
                                    <w:ind w:left="360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C3BEB">
                                    <w:rPr>
                                      <w:rFonts w:ascii="Times New Roman" w:hAnsi="Times New Roman"/>
                                    </w:rPr>
                                    <w:t>Google Suites (Doc, Sheets, Meet, etc.)</w:t>
                                  </w:r>
                                </w:p>
                                <w:p w14:paraId="097CC5DD" w14:textId="0CBF43D2" w:rsidR="002E4CB8" w:rsidRPr="001C3BEB" w:rsidRDefault="002E4CB8" w:rsidP="008258F9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after="0"/>
                                    <w:ind w:left="360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9700A">
                                    <w:rPr>
                                      <w:rFonts w:ascii="Times New Roman" w:hAnsi="Times New Roman"/>
                                    </w:rPr>
                                    <w:t>Microsoft Outlook</w:t>
                                  </w:r>
                                </w:p>
                                <w:p w14:paraId="68D8406A" w14:textId="77777777" w:rsidR="002E4CB8" w:rsidRPr="001C3BEB" w:rsidRDefault="002E4CB8" w:rsidP="008258F9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after="0"/>
                                    <w:ind w:left="360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C3BEB">
                                    <w:rPr>
                                      <w:rFonts w:ascii="Times New Roman" w:hAnsi="Times New Roman"/>
                                    </w:rPr>
                                    <w:t>Knowledgeable in American Sign Language (ASL)</w:t>
                                  </w:r>
                                </w:p>
                                <w:p w14:paraId="4B2C245C" w14:textId="77777777" w:rsidR="002E4CB8" w:rsidRPr="001C3BEB" w:rsidRDefault="002E4CB8" w:rsidP="008258F9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after="0"/>
                                    <w:ind w:left="360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C3BEB">
                                    <w:rPr>
                                      <w:rFonts w:ascii="Times New Roman" w:hAnsi="Times New Roman"/>
                                    </w:rPr>
                                    <w:t>Can navigate PC and MAC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2E360" id="_x0000_s1027" type="#_x0000_t202" style="position:absolute;margin-left:-5.65pt;margin-top:17.9pt;width:183.5pt;height:10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" filled="f" stroked="f">
                      <v:textbox>
                        <w:txbxContent>
                          <w:p w14:paraId="0C36CF74" w14:textId="77777777" w:rsidR="002E4CB8" w:rsidRPr="001C3BEB" w:rsidRDefault="002E4CB8" w:rsidP="008258F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  <w:r w:rsidRPr="001C3BEB">
                              <w:rPr>
                                <w:rFonts w:ascii="Times New Roman" w:hAnsi="Times New Roman"/>
                              </w:rPr>
                              <w:t>Microsoft Office (Word, Excel, PowerPoint, etc.)</w:t>
                            </w:r>
                          </w:p>
                          <w:p w14:paraId="2DC139EF" w14:textId="00CB11F6" w:rsidR="002E4CB8" w:rsidRDefault="002E4CB8" w:rsidP="008258F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  <w:r w:rsidRPr="001C3BEB">
                              <w:rPr>
                                <w:rFonts w:ascii="Times New Roman" w:hAnsi="Times New Roman"/>
                              </w:rPr>
                              <w:t>Google Suites (Doc, Sheets, Meet, etc.)</w:t>
                            </w:r>
                          </w:p>
                          <w:p w14:paraId="097CC5DD" w14:textId="0CBF43D2" w:rsidR="002E4CB8" w:rsidRPr="001C3BEB" w:rsidRDefault="002E4CB8" w:rsidP="008258F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  <w:r w:rsidRPr="0009700A">
                              <w:rPr>
                                <w:rFonts w:ascii="Times New Roman" w:hAnsi="Times New Roman"/>
                              </w:rPr>
                              <w:t>Microsoft Outlook</w:t>
                            </w:r>
                          </w:p>
                          <w:p w14:paraId="68D8406A" w14:textId="77777777" w:rsidR="002E4CB8" w:rsidRPr="001C3BEB" w:rsidRDefault="002E4CB8" w:rsidP="008258F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  <w:r w:rsidRPr="001C3BEB">
                              <w:rPr>
                                <w:rFonts w:ascii="Times New Roman" w:hAnsi="Times New Roman"/>
                              </w:rPr>
                              <w:t>Knowledgeable in American Sign Language (ASL)</w:t>
                            </w:r>
                          </w:p>
                          <w:p w14:paraId="4B2C245C" w14:textId="77777777" w:rsidR="002E4CB8" w:rsidRPr="001C3BEB" w:rsidRDefault="002E4CB8" w:rsidP="008258F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  <w:r w:rsidRPr="001C3BEB">
                              <w:rPr>
                                <w:rFonts w:ascii="Times New Roman" w:hAnsi="Times New Roman"/>
                              </w:rPr>
                              <w:t>Can navigate PC and MAC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3BEB">
              <w:rPr>
                <w:rFonts w:ascii="Times New Roman" w:hAnsi="Times New Roman"/>
                <w:b/>
                <w:bCs/>
                <w:sz w:val="24"/>
                <w:u w:val="single"/>
              </w:rPr>
              <w:t>Skills and Knowledge</w:t>
            </w:r>
          </w:p>
          <w:p w14:paraId="3EEC4DBE" w14:textId="5A7A21A9" w:rsidR="002E4CB8" w:rsidRPr="001C3BEB" w:rsidRDefault="002E4CB8" w:rsidP="001C3BEB">
            <w:pPr>
              <w:widowControl/>
              <w:autoSpaceDE/>
              <w:autoSpaceDN/>
              <w:adjustRightInd/>
              <w:contextualSpacing/>
              <w:rPr>
                <w:rFonts w:ascii="Times New Roman" w:hAnsi="Times New Roman"/>
                <w:b/>
                <w:bCs/>
                <w:sz w:val="20"/>
                <w:u w:val="single"/>
              </w:rPr>
            </w:pPr>
          </w:p>
        </w:tc>
      </w:tr>
      <w:tr w:rsidR="002E4CB8" w14:paraId="2E37A8BA" w14:textId="77777777" w:rsidTr="00E55FB1">
        <w:trPr>
          <w:trHeight w:val="1392"/>
        </w:trPr>
        <w:tc>
          <w:tcPr>
            <w:tcW w:w="250" w:type="dxa"/>
          </w:tcPr>
          <w:p w14:paraId="68B0269F" w14:textId="77777777" w:rsidR="002E4CB8" w:rsidRPr="0056708E" w:rsidRDefault="002E4CB8" w:rsidP="001C3BEB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3207" w:type="dxa"/>
            <w:gridSpan w:val="2"/>
          </w:tcPr>
          <w:p w14:paraId="48C69467" w14:textId="77777777" w:rsidR="002E4CB8" w:rsidRPr="001C3BEB" w:rsidRDefault="002E4CB8" w:rsidP="001C3BEB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7797" w:type="dxa"/>
            <w:vMerge/>
          </w:tcPr>
          <w:p w14:paraId="51DD3499" w14:textId="77777777" w:rsidR="002E4CB8" w:rsidRPr="001C3BEB" w:rsidRDefault="002E4CB8" w:rsidP="001C3B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CB8" w14:paraId="3ABB803C" w14:textId="77777777" w:rsidTr="00E55FB1">
        <w:trPr>
          <w:trHeight w:val="647"/>
        </w:trPr>
        <w:tc>
          <w:tcPr>
            <w:tcW w:w="250" w:type="dxa"/>
          </w:tcPr>
          <w:p w14:paraId="2850A490" w14:textId="77777777" w:rsidR="002E4CB8" w:rsidRDefault="002E4CB8" w:rsidP="001C3BEB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vAlign w:val="center"/>
          </w:tcPr>
          <w:p w14:paraId="38C5FC9C" w14:textId="77777777" w:rsidR="002E4CB8" w:rsidRPr="001C3BEB" w:rsidRDefault="002E4CB8" w:rsidP="001C3BEB">
            <w:pPr>
              <w:pStyle w:val="Information"/>
              <w:jc w:val="center"/>
              <w:rPr>
                <w:rStyle w:val="Strong"/>
                <w:rFonts w:ascii="Times New Roman" w:hAnsi="Times New Roman"/>
                <w:b w:val="0"/>
                <w:bCs w:val="0"/>
                <w:color w:val="731F1C" w:themeColor="accent5"/>
              </w:rPr>
            </w:pPr>
            <w:r w:rsidRPr="001C3BEB">
              <w:rPr>
                <w:rFonts w:ascii="Times New Roman" w:hAnsi="Times New Roman"/>
                <w:noProof/>
                <w:color w:val="731F1C" w:themeColor="accent5"/>
              </w:rPr>
              <mc:AlternateContent>
                <mc:Choice Requires="wpg">
                  <w:drawing>
                    <wp:inline distT="0" distB="0" distL="0" distR="0" wp14:anchorId="5315ADDF" wp14:editId="01BC36E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6C9ADB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/a7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i/a7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7" w:type="dxa"/>
            <w:vAlign w:val="center"/>
          </w:tcPr>
          <w:p w14:paraId="1E78AD6A" w14:textId="77777777" w:rsidR="002E4CB8" w:rsidRPr="001C3BEB" w:rsidRDefault="002E4CB8" w:rsidP="001C3BEB">
            <w:pPr>
              <w:pStyle w:val="Information"/>
              <w:rPr>
                <w:rFonts w:ascii="Times New Roman" w:hAnsi="Times New Roman"/>
                <w:color w:val="731F1C" w:themeColor="accent5"/>
              </w:rPr>
            </w:pPr>
            <w:r w:rsidRPr="001C3BEB">
              <w:rPr>
                <w:rFonts w:ascii="Times New Roman" w:hAnsi="Times New Roman"/>
                <w:color w:val="731F1C" w:themeColor="accent5"/>
              </w:rPr>
              <w:t>Eastvale, CA 92880</w:t>
            </w:r>
          </w:p>
        </w:tc>
        <w:tc>
          <w:tcPr>
            <w:tcW w:w="7797" w:type="dxa"/>
            <w:vMerge/>
          </w:tcPr>
          <w:p w14:paraId="49CF8F5B" w14:textId="77777777" w:rsidR="002E4CB8" w:rsidRPr="001C3BEB" w:rsidRDefault="002E4CB8" w:rsidP="001C3BEB">
            <w:pPr>
              <w:pStyle w:val="Heading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CB8" w14:paraId="7E786E89" w14:textId="77777777" w:rsidTr="00E55FB1">
        <w:trPr>
          <w:trHeight w:val="217"/>
        </w:trPr>
        <w:tc>
          <w:tcPr>
            <w:tcW w:w="250" w:type="dxa"/>
          </w:tcPr>
          <w:p w14:paraId="46334009" w14:textId="77777777" w:rsidR="002E4CB8" w:rsidRPr="00376291" w:rsidRDefault="002E4CB8" w:rsidP="001C3BEB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207" w:type="dxa"/>
            <w:gridSpan w:val="2"/>
            <w:vAlign w:val="center"/>
          </w:tcPr>
          <w:p w14:paraId="372C62A0" w14:textId="77777777" w:rsidR="002E4CB8" w:rsidRPr="001C3BEB" w:rsidRDefault="002E4CB8" w:rsidP="001C3BEB">
            <w:pPr>
              <w:pStyle w:val="NoSpacing"/>
              <w:rPr>
                <w:rFonts w:ascii="Times New Roman" w:hAnsi="Times New Roman" w:cs="Times New Roman"/>
                <w:color w:val="731F1C" w:themeColor="accent5"/>
              </w:rPr>
            </w:pPr>
          </w:p>
        </w:tc>
        <w:tc>
          <w:tcPr>
            <w:tcW w:w="7797" w:type="dxa"/>
            <w:vMerge/>
          </w:tcPr>
          <w:p w14:paraId="221799EA" w14:textId="77777777" w:rsidR="002E4CB8" w:rsidRPr="001C3BEB" w:rsidRDefault="002E4CB8" w:rsidP="001C3BEB">
            <w:pPr>
              <w:pStyle w:val="Heading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CB8" w14:paraId="3F689854" w14:textId="77777777" w:rsidTr="00E55FB1">
        <w:trPr>
          <w:trHeight w:val="745"/>
        </w:trPr>
        <w:tc>
          <w:tcPr>
            <w:tcW w:w="250" w:type="dxa"/>
          </w:tcPr>
          <w:p w14:paraId="6D357760" w14:textId="77777777" w:rsidR="002E4CB8" w:rsidRDefault="002E4CB8" w:rsidP="001C3BEB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vAlign w:val="center"/>
          </w:tcPr>
          <w:p w14:paraId="37319696" w14:textId="77777777" w:rsidR="002E4CB8" w:rsidRPr="001C3BEB" w:rsidRDefault="002E4CB8" w:rsidP="001C3BEB">
            <w:pPr>
              <w:pStyle w:val="Information"/>
              <w:jc w:val="center"/>
              <w:rPr>
                <w:rFonts w:ascii="Times New Roman" w:hAnsi="Times New Roman"/>
                <w:color w:val="731F1C" w:themeColor="accent5"/>
              </w:rPr>
            </w:pPr>
            <w:r w:rsidRPr="001C3BEB">
              <w:rPr>
                <w:rFonts w:ascii="Times New Roman" w:hAnsi="Times New Roman"/>
                <w:noProof/>
                <w:color w:val="731F1C" w:themeColor="accent5"/>
              </w:rPr>
              <mc:AlternateContent>
                <mc:Choice Requires="wpg">
                  <w:drawing>
                    <wp:inline distT="0" distB="0" distL="0" distR="0" wp14:anchorId="2C921AAC" wp14:editId="7C161685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978B80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lZ9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PRiVn3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7" w:type="dxa"/>
            <w:vAlign w:val="center"/>
          </w:tcPr>
          <w:p w14:paraId="046AC3F3" w14:textId="77777777" w:rsidR="002E4CB8" w:rsidRPr="001C3BEB" w:rsidRDefault="002E4CB8" w:rsidP="001C3BEB">
            <w:pPr>
              <w:pStyle w:val="Information"/>
              <w:rPr>
                <w:rFonts w:ascii="Times New Roman" w:hAnsi="Times New Roman"/>
                <w:color w:val="731F1C" w:themeColor="accent5"/>
              </w:rPr>
            </w:pPr>
            <w:r w:rsidRPr="001C3BEB">
              <w:rPr>
                <w:rFonts w:ascii="Times New Roman" w:hAnsi="Times New Roman"/>
                <w:color w:val="731F1C" w:themeColor="accent5"/>
              </w:rPr>
              <w:t>(909) 238-9031</w:t>
            </w:r>
          </w:p>
        </w:tc>
        <w:tc>
          <w:tcPr>
            <w:tcW w:w="7797" w:type="dxa"/>
            <w:vMerge/>
          </w:tcPr>
          <w:p w14:paraId="0C98079C" w14:textId="77777777" w:rsidR="002E4CB8" w:rsidRPr="001C3BEB" w:rsidRDefault="002E4CB8" w:rsidP="001C3BEB">
            <w:pPr>
              <w:pStyle w:val="Heading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CB8" w14:paraId="7B916AB2" w14:textId="77777777" w:rsidTr="00E55FB1">
        <w:trPr>
          <w:trHeight w:val="217"/>
        </w:trPr>
        <w:tc>
          <w:tcPr>
            <w:tcW w:w="250" w:type="dxa"/>
          </w:tcPr>
          <w:p w14:paraId="2AA8B23F" w14:textId="77777777" w:rsidR="002E4CB8" w:rsidRPr="00376291" w:rsidRDefault="002E4CB8" w:rsidP="001C3BEB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207" w:type="dxa"/>
            <w:gridSpan w:val="2"/>
            <w:vAlign w:val="center"/>
          </w:tcPr>
          <w:p w14:paraId="24CAEBA9" w14:textId="77777777" w:rsidR="002E4CB8" w:rsidRPr="001C3BEB" w:rsidRDefault="002E4CB8" w:rsidP="001C3BEB">
            <w:pPr>
              <w:pStyle w:val="NoSpacing"/>
              <w:rPr>
                <w:rFonts w:ascii="Times New Roman" w:hAnsi="Times New Roman" w:cs="Times New Roman"/>
                <w:color w:val="731F1C" w:themeColor="accent5"/>
              </w:rPr>
            </w:pPr>
          </w:p>
        </w:tc>
        <w:tc>
          <w:tcPr>
            <w:tcW w:w="7797" w:type="dxa"/>
            <w:vMerge/>
          </w:tcPr>
          <w:p w14:paraId="2959F825" w14:textId="77777777" w:rsidR="002E4CB8" w:rsidRPr="001C3BEB" w:rsidRDefault="002E4CB8" w:rsidP="001C3BEB">
            <w:pPr>
              <w:pStyle w:val="Heading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CB8" w14:paraId="3A624CB6" w14:textId="77777777" w:rsidTr="00B041E1">
        <w:trPr>
          <w:trHeight w:val="649"/>
        </w:trPr>
        <w:tc>
          <w:tcPr>
            <w:tcW w:w="250" w:type="dxa"/>
          </w:tcPr>
          <w:p w14:paraId="14B724E7" w14:textId="77777777" w:rsidR="002E4CB8" w:rsidRDefault="002E4CB8" w:rsidP="001C3BEB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vAlign w:val="center"/>
          </w:tcPr>
          <w:p w14:paraId="510F7DAB" w14:textId="77777777" w:rsidR="002E4CB8" w:rsidRPr="001C3BEB" w:rsidRDefault="002E4CB8" w:rsidP="001C3BEB">
            <w:pPr>
              <w:pStyle w:val="Information"/>
              <w:jc w:val="center"/>
              <w:rPr>
                <w:rFonts w:ascii="Times New Roman" w:hAnsi="Times New Roman"/>
                <w:color w:val="731F1C" w:themeColor="accent5"/>
              </w:rPr>
            </w:pPr>
            <w:r w:rsidRPr="001C3BEB">
              <w:rPr>
                <w:rFonts w:ascii="Times New Roman" w:hAnsi="Times New Roman"/>
                <w:noProof/>
                <w:color w:val="731F1C" w:themeColor="accent5"/>
              </w:rPr>
              <mc:AlternateContent>
                <mc:Choice Requires="wpg">
                  <w:drawing>
                    <wp:inline distT="0" distB="0" distL="0" distR="0" wp14:anchorId="766ADB95" wp14:editId="7C76D94A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351CAE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7" w:type="dxa"/>
            <w:vAlign w:val="center"/>
          </w:tcPr>
          <w:p w14:paraId="5A54FB76" w14:textId="77777777" w:rsidR="002E4CB8" w:rsidRPr="001C3BEB" w:rsidRDefault="002E4CB8" w:rsidP="001C3BEB">
            <w:pPr>
              <w:pStyle w:val="Information"/>
              <w:rPr>
                <w:rFonts w:ascii="Times New Roman" w:hAnsi="Times New Roman"/>
                <w:color w:val="731F1C" w:themeColor="accent5"/>
              </w:rPr>
            </w:pPr>
            <w:r w:rsidRPr="001C3BEB">
              <w:rPr>
                <w:rFonts w:ascii="Times New Roman" w:hAnsi="Times New Roman"/>
                <w:color w:val="731F1C" w:themeColor="accent5"/>
              </w:rPr>
              <w:t>Becc329@hotmail.com</w:t>
            </w:r>
          </w:p>
        </w:tc>
        <w:tc>
          <w:tcPr>
            <w:tcW w:w="7797" w:type="dxa"/>
            <w:vMerge/>
          </w:tcPr>
          <w:p w14:paraId="6D85A044" w14:textId="77777777" w:rsidR="002E4CB8" w:rsidRPr="001C3BEB" w:rsidRDefault="002E4CB8" w:rsidP="001C3BEB">
            <w:pPr>
              <w:pStyle w:val="Heading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CB8" w14:paraId="33BD7065" w14:textId="77777777" w:rsidTr="00E55FB1">
        <w:trPr>
          <w:trHeight w:val="126"/>
        </w:trPr>
        <w:tc>
          <w:tcPr>
            <w:tcW w:w="250" w:type="dxa"/>
          </w:tcPr>
          <w:p w14:paraId="6825AD45" w14:textId="77777777" w:rsidR="002E4CB8" w:rsidRPr="00376291" w:rsidRDefault="002E4CB8" w:rsidP="001C3BEB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207" w:type="dxa"/>
            <w:gridSpan w:val="2"/>
            <w:vAlign w:val="center"/>
          </w:tcPr>
          <w:p w14:paraId="08751107" w14:textId="77777777" w:rsidR="002E4CB8" w:rsidRPr="001C3BEB" w:rsidRDefault="002E4CB8" w:rsidP="001C3BEB">
            <w:pPr>
              <w:pStyle w:val="NoSpacing"/>
              <w:rPr>
                <w:rFonts w:ascii="Times New Roman" w:hAnsi="Times New Roman" w:cs="Times New Roman"/>
                <w:color w:val="731F1C" w:themeColor="accent5"/>
              </w:rPr>
            </w:pPr>
          </w:p>
        </w:tc>
        <w:tc>
          <w:tcPr>
            <w:tcW w:w="7797" w:type="dxa"/>
            <w:vMerge/>
          </w:tcPr>
          <w:p w14:paraId="3A42E7A5" w14:textId="77777777" w:rsidR="002E4CB8" w:rsidRPr="001C3BEB" w:rsidRDefault="002E4CB8" w:rsidP="001C3BEB">
            <w:pPr>
              <w:pStyle w:val="Heading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CB8" w14:paraId="61262788" w14:textId="77777777" w:rsidTr="00B041E1">
        <w:trPr>
          <w:trHeight w:val="8587"/>
        </w:trPr>
        <w:tc>
          <w:tcPr>
            <w:tcW w:w="3457" w:type="dxa"/>
            <w:gridSpan w:val="3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058DA92A" w14:textId="77777777" w:rsidR="002E4CB8" w:rsidRPr="001C3BEB" w:rsidRDefault="002E4CB8" w:rsidP="001C3BEB">
            <w:pPr>
              <w:pStyle w:val="Information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1C3BE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Education</w:t>
            </w:r>
          </w:p>
          <w:p w14:paraId="28182309" w14:textId="30D768BF" w:rsidR="002E4CB8" w:rsidRDefault="002E4CB8" w:rsidP="001C3BEB">
            <w:pPr>
              <w:pStyle w:val="Information"/>
              <w:rPr>
                <w:rFonts w:ascii="Times New Roman" w:hAnsi="Times New Roman"/>
                <w:b/>
                <w:bCs/>
                <w:color w:val="000000" w:themeColor="text1"/>
                <w:sz w:val="22"/>
              </w:rPr>
            </w:pPr>
            <w:r w:rsidRPr="001C3BEB">
              <w:rPr>
                <w:rFonts w:ascii="Times New Roman" w:hAnsi="Times New Roman"/>
                <w:b/>
                <w:bCs/>
                <w:color w:val="000000" w:themeColor="text1"/>
                <w:sz w:val="22"/>
              </w:rPr>
              <w:t xml:space="preserve">Mt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2"/>
              </w:rPr>
              <w:t>San Antonio College, Walnut CA</w:t>
            </w:r>
          </w:p>
          <w:p w14:paraId="269F54E6" w14:textId="0CB57362" w:rsidR="002E4CB8" w:rsidRPr="001C3BEB" w:rsidRDefault="002E4CB8" w:rsidP="001C3BEB">
            <w:pPr>
              <w:pStyle w:val="Information"/>
              <w:rPr>
                <w:rFonts w:ascii="Times New Roman" w:hAnsi="Times New Roman"/>
                <w:b/>
                <w:bCs/>
                <w:color w:val="000000" w:themeColor="text1"/>
                <w:sz w:val="22"/>
              </w:rPr>
            </w:pPr>
            <w:r w:rsidRPr="001C3BEB">
              <w:rPr>
                <w:rFonts w:ascii="Times New Roman" w:hAnsi="Times New Roman"/>
                <w:b/>
                <w:bCs/>
                <w:color w:val="731F1C" w:themeColor="accent5"/>
                <w:sz w:val="22"/>
              </w:rPr>
              <w:t>January 2012- Current</w:t>
            </w:r>
          </w:p>
          <w:p w14:paraId="4988CE93" w14:textId="77777777" w:rsidR="002E4CB8" w:rsidRPr="001C3BEB" w:rsidRDefault="002E4CB8" w:rsidP="001C3BEB">
            <w:pPr>
              <w:pStyle w:val="Information"/>
              <w:rPr>
                <w:rFonts w:ascii="Times New Roman" w:hAnsi="Times New Roman"/>
                <w:color w:val="000000" w:themeColor="text1"/>
              </w:rPr>
            </w:pPr>
          </w:p>
          <w:p w14:paraId="2069C122" w14:textId="77777777" w:rsidR="002E4CB8" w:rsidRPr="001C3BEB" w:rsidRDefault="002E4CB8" w:rsidP="00894376">
            <w:pPr>
              <w:pStyle w:val="Information"/>
              <w:numPr>
                <w:ilvl w:val="0"/>
                <w:numId w:val="11"/>
              </w:numPr>
              <w:ind w:left="360"/>
              <w:rPr>
                <w:rFonts w:ascii="Times New Roman" w:hAnsi="Times New Roman"/>
                <w:color w:val="000000" w:themeColor="text1"/>
              </w:rPr>
            </w:pPr>
            <w:r w:rsidRPr="001C3BEB">
              <w:rPr>
                <w:rFonts w:ascii="Times New Roman" w:hAnsi="Times New Roman"/>
                <w:color w:val="000000" w:themeColor="text1"/>
              </w:rPr>
              <w:t>(AA) Psychology Major &amp; Social and Behavioral Science</w:t>
            </w:r>
          </w:p>
          <w:p w14:paraId="14230621" w14:textId="77777777" w:rsidR="002E4CB8" w:rsidRPr="001C3BEB" w:rsidRDefault="002E4CB8" w:rsidP="00894376">
            <w:pPr>
              <w:pStyle w:val="Information"/>
              <w:numPr>
                <w:ilvl w:val="0"/>
                <w:numId w:val="11"/>
              </w:numPr>
              <w:ind w:left="360"/>
              <w:rPr>
                <w:rFonts w:ascii="Times New Roman" w:hAnsi="Times New Roman"/>
                <w:color w:val="000000" w:themeColor="text1"/>
              </w:rPr>
            </w:pPr>
            <w:r w:rsidRPr="001C3BEB">
              <w:rPr>
                <w:rFonts w:ascii="Times New Roman" w:hAnsi="Times New Roman"/>
                <w:color w:val="000000" w:themeColor="text1"/>
              </w:rPr>
              <w:t>Biopsychology, Abnormal Psychology, Behavioral Statistics</w:t>
            </w:r>
          </w:p>
          <w:p w14:paraId="1EAECC20" w14:textId="77777777" w:rsidR="002E4CB8" w:rsidRPr="001C3BEB" w:rsidRDefault="002E4CB8" w:rsidP="00894376">
            <w:pPr>
              <w:pStyle w:val="Information"/>
              <w:numPr>
                <w:ilvl w:val="0"/>
                <w:numId w:val="11"/>
              </w:numPr>
              <w:ind w:left="360"/>
              <w:rPr>
                <w:rFonts w:ascii="Times New Roman" w:hAnsi="Times New Roman"/>
                <w:color w:val="000000" w:themeColor="text1"/>
              </w:rPr>
            </w:pPr>
            <w:r w:rsidRPr="001C3BEB">
              <w:rPr>
                <w:rFonts w:ascii="Times New Roman" w:hAnsi="Times New Roman"/>
                <w:color w:val="000000" w:themeColor="text1"/>
              </w:rPr>
              <w:t>Two Semester American Sign Language</w:t>
            </w:r>
          </w:p>
          <w:p w14:paraId="32D99A94" w14:textId="77777777" w:rsidR="002E4CB8" w:rsidRPr="001C3BEB" w:rsidRDefault="002E4CB8" w:rsidP="00894376">
            <w:pPr>
              <w:pStyle w:val="Information"/>
              <w:numPr>
                <w:ilvl w:val="0"/>
                <w:numId w:val="11"/>
              </w:numPr>
              <w:ind w:left="360"/>
              <w:rPr>
                <w:rFonts w:ascii="Times New Roman" w:hAnsi="Times New Roman"/>
                <w:color w:val="000000" w:themeColor="text1"/>
              </w:rPr>
            </w:pPr>
            <w:r w:rsidRPr="001C3BEB">
              <w:rPr>
                <w:rFonts w:ascii="Times New Roman" w:hAnsi="Times New Roman"/>
                <w:color w:val="000000" w:themeColor="text1"/>
              </w:rPr>
              <w:t>Graduation Expected December 2020</w:t>
            </w:r>
          </w:p>
          <w:p w14:paraId="610BE705" w14:textId="77777777" w:rsidR="002E4CB8" w:rsidRPr="001C3BEB" w:rsidRDefault="002E4CB8" w:rsidP="001C3BEB">
            <w:pPr>
              <w:pStyle w:val="Information"/>
              <w:rPr>
                <w:rFonts w:ascii="Times New Roman" w:hAnsi="Times New Roman"/>
                <w:color w:val="000000" w:themeColor="text1"/>
              </w:rPr>
            </w:pPr>
          </w:p>
          <w:p w14:paraId="20AAA10E" w14:textId="77777777" w:rsidR="002E4CB8" w:rsidRPr="001C3BEB" w:rsidRDefault="002E4CB8" w:rsidP="001C3BEB">
            <w:pPr>
              <w:pStyle w:val="Information"/>
              <w:rPr>
                <w:rFonts w:ascii="Times New Roman" w:hAnsi="Times New Roman"/>
                <w:color w:val="000000" w:themeColor="text1"/>
              </w:rPr>
            </w:pPr>
          </w:p>
          <w:p w14:paraId="72EF78DA" w14:textId="52B2C80E" w:rsidR="002E4CB8" w:rsidRDefault="002E4CB8" w:rsidP="001C3BEB">
            <w:pPr>
              <w:pStyle w:val="Information"/>
              <w:rPr>
                <w:rFonts w:ascii="Times New Roman" w:hAnsi="Times New Roman"/>
                <w:b/>
                <w:bCs/>
                <w:color w:val="000000" w:themeColor="text1"/>
                <w:sz w:val="22"/>
              </w:rPr>
            </w:pPr>
            <w:r w:rsidRPr="001C3BEB">
              <w:rPr>
                <w:rFonts w:ascii="Times New Roman" w:hAnsi="Times New Roman"/>
                <w:b/>
                <w:bCs/>
                <w:color w:val="000000" w:themeColor="text1"/>
                <w:sz w:val="22"/>
              </w:rPr>
              <w:t>Chaffey Colleg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2"/>
              </w:rPr>
              <w:t>e, Rancho Cucamonga CA</w:t>
            </w:r>
          </w:p>
          <w:p w14:paraId="4CF161B0" w14:textId="4104DF18" w:rsidR="002E4CB8" w:rsidRDefault="002E4CB8" w:rsidP="001C3BEB">
            <w:pPr>
              <w:pStyle w:val="Information"/>
              <w:rPr>
                <w:rFonts w:ascii="Times New Roman" w:hAnsi="Times New Roman"/>
                <w:b/>
                <w:bCs/>
                <w:color w:val="731F1C" w:themeColor="accent5"/>
                <w:sz w:val="22"/>
              </w:rPr>
            </w:pPr>
            <w:r w:rsidRPr="001C3BEB">
              <w:rPr>
                <w:rFonts w:ascii="Times New Roman" w:hAnsi="Times New Roman"/>
                <w:b/>
                <w:bCs/>
                <w:color w:val="731F1C" w:themeColor="accent5"/>
                <w:sz w:val="22"/>
              </w:rPr>
              <w:t>August 2011- December 2012</w:t>
            </w:r>
          </w:p>
          <w:p w14:paraId="6F7C4023" w14:textId="77777777" w:rsidR="002E4CB8" w:rsidRPr="001C3BEB" w:rsidRDefault="002E4CB8" w:rsidP="001C3BEB">
            <w:pPr>
              <w:pStyle w:val="Information"/>
              <w:rPr>
                <w:rFonts w:ascii="Times New Roman" w:hAnsi="Times New Roman"/>
                <w:b/>
                <w:bCs/>
                <w:color w:val="000000" w:themeColor="text1"/>
                <w:sz w:val="22"/>
              </w:rPr>
            </w:pPr>
          </w:p>
          <w:p w14:paraId="633D8157" w14:textId="77777777" w:rsidR="002E4CB8" w:rsidRPr="001C3BEB" w:rsidRDefault="002E4CB8" w:rsidP="00894376">
            <w:pPr>
              <w:pStyle w:val="Information"/>
              <w:numPr>
                <w:ilvl w:val="0"/>
                <w:numId w:val="10"/>
              </w:numPr>
              <w:spacing w:before="0"/>
              <w:ind w:left="360"/>
              <w:rPr>
                <w:rFonts w:ascii="Times New Roman" w:hAnsi="Times New Roman"/>
                <w:color w:val="000000" w:themeColor="text1"/>
              </w:rPr>
            </w:pPr>
            <w:r w:rsidRPr="001C3BEB">
              <w:rPr>
                <w:rFonts w:ascii="Times New Roman" w:hAnsi="Times New Roman"/>
                <w:color w:val="000000" w:themeColor="text1"/>
              </w:rPr>
              <w:t>General Education</w:t>
            </w:r>
          </w:p>
          <w:p w14:paraId="4997CFBB" w14:textId="77777777" w:rsidR="002E4CB8" w:rsidRPr="001C3BEB" w:rsidRDefault="002E4CB8" w:rsidP="00894376">
            <w:pPr>
              <w:pStyle w:val="Information"/>
              <w:numPr>
                <w:ilvl w:val="0"/>
                <w:numId w:val="10"/>
              </w:numPr>
              <w:spacing w:before="0"/>
              <w:ind w:left="360"/>
              <w:rPr>
                <w:rFonts w:ascii="Times New Roman" w:hAnsi="Times New Roman"/>
                <w:color w:val="000000" w:themeColor="text1"/>
              </w:rPr>
            </w:pPr>
            <w:r w:rsidRPr="001C3BEB">
              <w:rPr>
                <w:rFonts w:ascii="Times New Roman" w:hAnsi="Times New Roman"/>
                <w:color w:val="000000" w:themeColor="text1"/>
              </w:rPr>
              <w:t>Developmental Psychology</w:t>
            </w:r>
          </w:p>
          <w:p w14:paraId="60090CB4" w14:textId="77777777" w:rsidR="002E4CB8" w:rsidRPr="001C3BEB" w:rsidRDefault="002E4CB8" w:rsidP="00894376">
            <w:pPr>
              <w:pStyle w:val="Information"/>
              <w:numPr>
                <w:ilvl w:val="0"/>
                <w:numId w:val="10"/>
              </w:numPr>
              <w:spacing w:before="0"/>
              <w:ind w:left="360"/>
              <w:rPr>
                <w:rFonts w:ascii="Times New Roman" w:hAnsi="Times New Roman"/>
                <w:color w:val="000000" w:themeColor="text1"/>
              </w:rPr>
            </w:pPr>
            <w:r w:rsidRPr="001C3BEB">
              <w:rPr>
                <w:rFonts w:ascii="Times New Roman" w:hAnsi="Times New Roman"/>
                <w:color w:val="000000" w:themeColor="text1"/>
              </w:rPr>
              <w:t>Drawing 1 &amp; 2</w:t>
            </w:r>
          </w:p>
          <w:p w14:paraId="56393213" w14:textId="77777777" w:rsidR="002E4CB8" w:rsidRPr="001C3BEB" w:rsidRDefault="002E4CB8" w:rsidP="001C3BEB">
            <w:pPr>
              <w:pStyle w:val="Information"/>
              <w:rPr>
                <w:rFonts w:ascii="Times New Roman" w:hAnsi="Times New Roman"/>
                <w:color w:val="731F1C" w:themeColor="accent5"/>
              </w:rPr>
            </w:pPr>
          </w:p>
        </w:tc>
        <w:tc>
          <w:tcPr>
            <w:tcW w:w="7797" w:type="dxa"/>
            <w:vMerge/>
            <w:tcBorders>
              <w:bottom w:val="nil"/>
            </w:tcBorders>
          </w:tcPr>
          <w:p w14:paraId="0311E90C" w14:textId="77777777" w:rsidR="002E4CB8" w:rsidRPr="001C3BEB" w:rsidRDefault="002E4CB8" w:rsidP="001C3BEB">
            <w:pPr>
              <w:pStyle w:val="Heading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9680672" w14:textId="77777777" w:rsidR="007F5B63" w:rsidRPr="00CE1E3D" w:rsidRDefault="007F5B63" w:rsidP="002E4CB8">
      <w:pPr>
        <w:pStyle w:val="BodyText"/>
      </w:pPr>
    </w:p>
    <w:sectPr w:rsidR="007F5B63" w:rsidRPr="00CE1E3D" w:rsidSect="0035037C">
      <w:headerReference w:type="default" r:id="rId17"/>
      <w:type w:val="continuous"/>
      <w:pgSz w:w="12240" w:h="15840" w:code="1"/>
      <w:pgMar w:top="720" w:right="720" w:bottom="720" w:left="720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4E340" w14:textId="77777777" w:rsidR="002A51F5" w:rsidRDefault="002A51F5" w:rsidP="00590471">
      <w:r>
        <w:separator/>
      </w:r>
    </w:p>
  </w:endnote>
  <w:endnote w:type="continuationSeparator" w:id="0">
    <w:p w14:paraId="1A0F3E36" w14:textId="77777777" w:rsidR="002A51F5" w:rsidRDefault="002A51F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2C8B4" w14:textId="77777777" w:rsidR="002A51F5" w:rsidRDefault="002A51F5" w:rsidP="00590471">
      <w:r>
        <w:separator/>
      </w:r>
    </w:p>
  </w:footnote>
  <w:footnote w:type="continuationSeparator" w:id="0">
    <w:p w14:paraId="063A054D" w14:textId="77777777" w:rsidR="002A51F5" w:rsidRDefault="002A51F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93457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02BB3A3" wp14:editId="17973C00">
              <wp:simplePos x="0" y="0"/>
              <wp:positionH relativeFrom="column">
                <wp:posOffset>-1609090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26680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111500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94038D" id="Group 26" o:spid="_x0000_s1026" style="position:absolute;margin-left:-126.7pt;margin-top:-36pt;width:682.4pt;height:830.55pt;z-index:251657216;mso-width-percent:1115;mso-width-percent:1115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UCpJJYnBJ4GikSTY3lAqYgG&#10;JhKVY3mYHMsDSkU0MJGoHMvD5FgeyrGEwOoF5VgeJsfygFLJbWByLA/lWELgVUGRaHIsD+VYQuBp&#10;oEg0OZaHciwh8DRQJJocy0M5lhBYGijH8jA5lodyLCHwNFAkmhzLQzmWEHgaKBJNjuWhHEsIPA0U&#10;iSbH8lCOJQSeBopEk2N5KMcSAkeDp3IsIfAyEI7laXIsT+VYQuBpILPz0+RYnsqxhMDTQGbnp8mx&#10;PJVjCYGngawTnybH8lSOJQSeBrJOf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dc3F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M0W365cgwd0z6XY2kCHvmUY7G8iw&#10;98yMnQ1k6Hsmu84GMvw981dnAxkCnymps4EMg88s09lAhsJn4uhsIMPhMxd0NhAi8UJYxIyFuMBK&#10;4YygfCE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aEcSwmyBoRjOUKO5VCOpQSZBbJ3PkKO5VCOpQSZBbJ3PkKO5VCO&#10;pQSZBXKKc4Qcy6EcSwkyC+QU5w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267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1CB69CA"/>
    <w:multiLevelType w:val="hybridMultilevel"/>
    <w:tmpl w:val="76340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F16DD"/>
    <w:multiLevelType w:val="hybridMultilevel"/>
    <w:tmpl w:val="F2345DD0"/>
    <w:lvl w:ilvl="0" w:tplc="F9B2E94C">
      <w:start w:val="909"/>
      <w:numFmt w:val="bullet"/>
      <w:lvlText w:val="-"/>
      <w:lvlJc w:val="left"/>
      <w:pPr>
        <w:ind w:left="720" w:hanging="360"/>
      </w:pPr>
      <w:rPr>
        <w:rFonts w:ascii="Georgia" w:eastAsia="Times New Roman" w:hAnsi="Georg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C316D"/>
    <w:multiLevelType w:val="hybridMultilevel"/>
    <w:tmpl w:val="AB682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24CB8"/>
    <w:multiLevelType w:val="hybridMultilevel"/>
    <w:tmpl w:val="E2603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D450D"/>
    <w:multiLevelType w:val="hybridMultilevel"/>
    <w:tmpl w:val="A41A2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1F5D18"/>
    <w:multiLevelType w:val="hybridMultilevel"/>
    <w:tmpl w:val="4C56E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874AD"/>
    <w:multiLevelType w:val="hybridMultilevel"/>
    <w:tmpl w:val="9708AA12"/>
    <w:lvl w:ilvl="0" w:tplc="F9B2E94C">
      <w:start w:val="3"/>
      <w:numFmt w:val="bullet"/>
      <w:lvlText w:val="-"/>
      <w:lvlJc w:val="left"/>
      <w:pPr>
        <w:ind w:left="720" w:hanging="360"/>
      </w:pPr>
      <w:rPr>
        <w:rFonts w:ascii="Georgia" w:eastAsia="Times New Roman" w:hAnsi="Georg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E28B1"/>
    <w:multiLevelType w:val="hybridMultilevel"/>
    <w:tmpl w:val="71BE1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8824B4"/>
    <w:multiLevelType w:val="hybridMultilevel"/>
    <w:tmpl w:val="701C6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962FC"/>
    <w:multiLevelType w:val="hybridMultilevel"/>
    <w:tmpl w:val="32B0D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A64B8"/>
    <w:multiLevelType w:val="hybridMultilevel"/>
    <w:tmpl w:val="6E54EDA0"/>
    <w:lvl w:ilvl="0" w:tplc="926A98AC">
      <w:start w:val="1"/>
      <w:numFmt w:val="bullet"/>
      <w:suff w:val="space"/>
      <w:lvlText w:val=""/>
      <w:lvlJc w:val="left"/>
      <w:pPr>
        <w:ind w:left="864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A10D17"/>
    <w:multiLevelType w:val="hybridMultilevel"/>
    <w:tmpl w:val="BF5EF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11"/>
  </w:num>
  <w:num w:numId="5">
    <w:abstractNumId w:val="14"/>
  </w:num>
  <w:num w:numId="6">
    <w:abstractNumId w:val="13"/>
  </w:num>
  <w:num w:numId="7">
    <w:abstractNumId w:val="2"/>
  </w:num>
  <w:num w:numId="8">
    <w:abstractNumId w:val="8"/>
  </w:num>
  <w:num w:numId="9">
    <w:abstractNumId w:val="7"/>
  </w:num>
  <w:num w:numId="10">
    <w:abstractNumId w:val="4"/>
  </w:num>
  <w:num w:numId="11">
    <w:abstractNumId w:val="5"/>
  </w:num>
  <w:num w:numId="12">
    <w:abstractNumId w:val="9"/>
  </w:num>
  <w:num w:numId="13">
    <w:abstractNumId w:val="3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587"/>
    <w:rsid w:val="00002320"/>
    <w:rsid w:val="000103E7"/>
    <w:rsid w:val="0002175B"/>
    <w:rsid w:val="00023FF0"/>
    <w:rsid w:val="00041BD6"/>
    <w:rsid w:val="00060042"/>
    <w:rsid w:val="0008685D"/>
    <w:rsid w:val="00095239"/>
    <w:rsid w:val="0009700A"/>
    <w:rsid w:val="000E1F89"/>
    <w:rsid w:val="000F257B"/>
    <w:rsid w:val="00111412"/>
    <w:rsid w:val="00112FD7"/>
    <w:rsid w:val="00150ABD"/>
    <w:rsid w:val="001C39CF"/>
    <w:rsid w:val="001C3BEB"/>
    <w:rsid w:val="00222466"/>
    <w:rsid w:val="00276026"/>
    <w:rsid w:val="002A427C"/>
    <w:rsid w:val="002A51F5"/>
    <w:rsid w:val="002B4549"/>
    <w:rsid w:val="002B777A"/>
    <w:rsid w:val="002D31FA"/>
    <w:rsid w:val="002E4CB8"/>
    <w:rsid w:val="00310F17"/>
    <w:rsid w:val="00320D85"/>
    <w:rsid w:val="003258E4"/>
    <w:rsid w:val="003326CB"/>
    <w:rsid w:val="00340587"/>
    <w:rsid w:val="0035037C"/>
    <w:rsid w:val="00376291"/>
    <w:rsid w:val="00380FD1"/>
    <w:rsid w:val="00383D02"/>
    <w:rsid w:val="003A4AEA"/>
    <w:rsid w:val="003B1776"/>
    <w:rsid w:val="00473120"/>
    <w:rsid w:val="004C7F37"/>
    <w:rsid w:val="004E158A"/>
    <w:rsid w:val="004F160E"/>
    <w:rsid w:val="00513B51"/>
    <w:rsid w:val="00553505"/>
    <w:rsid w:val="005623D8"/>
    <w:rsid w:val="00565C77"/>
    <w:rsid w:val="0056708E"/>
    <w:rsid w:val="005801E5"/>
    <w:rsid w:val="00584147"/>
    <w:rsid w:val="00590471"/>
    <w:rsid w:val="005909CF"/>
    <w:rsid w:val="005A371A"/>
    <w:rsid w:val="005D0013"/>
    <w:rsid w:val="005D01FA"/>
    <w:rsid w:val="0060185D"/>
    <w:rsid w:val="006166B0"/>
    <w:rsid w:val="006508F6"/>
    <w:rsid w:val="0066750D"/>
    <w:rsid w:val="006B1791"/>
    <w:rsid w:val="006B6C15"/>
    <w:rsid w:val="006D79A8"/>
    <w:rsid w:val="006F422D"/>
    <w:rsid w:val="006F50A5"/>
    <w:rsid w:val="006F776D"/>
    <w:rsid w:val="00700690"/>
    <w:rsid w:val="00720835"/>
    <w:rsid w:val="00735D5E"/>
    <w:rsid w:val="00742A84"/>
    <w:rsid w:val="00752C8B"/>
    <w:rsid w:val="007575B6"/>
    <w:rsid w:val="007F5B63"/>
    <w:rsid w:val="00803A0A"/>
    <w:rsid w:val="008258F9"/>
    <w:rsid w:val="00846CB9"/>
    <w:rsid w:val="00875F9C"/>
    <w:rsid w:val="00894376"/>
    <w:rsid w:val="008A1E6E"/>
    <w:rsid w:val="008C0A9B"/>
    <w:rsid w:val="008C2CFC"/>
    <w:rsid w:val="008C5928"/>
    <w:rsid w:val="008F0BAF"/>
    <w:rsid w:val="009026F1"/>
    <w:rsid w:val="00903CDC"/>
    <w:rsid w:val="00905C7E"/>
    <w:rsid w:val="00912DC8"/>
    <w:rsid w:val="00927EEF"/>
    <w:rsid w:val="009475DC"/>
    <w:rsid w:val="00947619"/>
    <w:rsid w:val="00967B93"/>
    <w:rsid w:val="00991B5F"/>
    <w:rsid w:val="009A0990"/>
    <w:rsid w:val="009B6A60"/>
    <w:rsid w:val="009E4F26"/>
    <w:rsid w:val="009F1EF2"/>
    <w:rsid w:val="009F20FD"/>
    <w:rsid w:val="00A00DE2"/>
    <w:rsid w:val="00A030F7"/>
    <w:rsid w:val="00A31464"/>
    <w:rsid w:val="00A31B16"/>
    <w:rsid w:val="00A730E0"/>
    <w:rsid w:val="00AA78C1"/>
    <w:rsid w:val="00AC6C7E"/>
    <w:rsid w:val="00AE7434"/>
    <w:rsid w:val="00B041E1"/>
    <w:rsid w:val="00B260B8"/>
    <w:rsid w:val="00B62B87"/>
    <w:rsid w:val="00B6466C"/>
    <w:rsid w:val="00B67464"/>
    <w:rsid w:val="00BA6E4A"/>
    <w:rsid w:val="00BC1BBF"/>
    <w:rsid w:val="00BD720E"/>
    <w:rsid w:val="00C063FE"/>
    <w:rsid w:val="00C06B40"/>
    <w:rsid w:val="00C14078"/>
    <w:rsid w:val="00C45B25"/>
    <w:rsid w:val="00C50535"/>
    <w:rsid w:val="00C52159"/>
    <w:rsid w:val="00CC35C3"/>
    <w:rsid w:val="00CE1E3D"/>
    <w:rsid w:val="00D053FA"/>
    <w:rsid w:val="00D319A4"/>
    <w:rsid w:val="00D35EC5"/>
    <w:rsid w:val="00D82486"/>
    <w:rsid w:val="00D90BA7"/>
    <w:rsid w:val="00DD1765"/>
    <w:rsid w:val="00E26AED"/>
    <w:rsid w:val="00E73AB8"/>
    <w:rsid w:val="00E90A60"/>
    <w:rsid w:val="00EA6790"/>
    <w:rsid w:val="00ED47F7"/>
    <w:rsid w:val="00EE25D9"/>
    <w:rsid w:val="00EE7E09"/>
    <w:rsid w:val="00F0223C"/>
    <w:rsid w:val="00F21C0A"/>
    <w:rsid w:val="00F3235D"/>
    <w:rsid w:val="00F878BD"/>
    <w:rsid w:val="00F959BF"/>
    <w:rsid w:val="00FC03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500838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9B6A60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B2606E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9B6A60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905C7E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cc3\AppData\Roaming\Microsoft\Templates\Rose%20suite%20resume.dotx" TargetMode="External"/></Relationship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872111-52AE-4314-A617-C006DEE911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resume</Template>
  <TotalTime>0</TotalTime>
  <Pages>1</Pages>
  <Words>272</Words>
  <Characters>1737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2020-06-11T19:25:00Z</dcterms:created>
  <dcterms:modified xsi:type="dcterms:W3CDTF">2020-06-11T19:25:00Z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